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50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8"/>
      </w:tblGrid>
      <w:tr w:rsidR="00411AAE" w14:paraId="38BB084F" w14:textId="77777777">
        <w:tblPrEx>
          <w:tblCellMar>
            <w:top w:w="0" w:type="dxa"/>
            <w:bottom w:w="0" w:type="dxa"/>
          </w:tblCellMar>
        </w:tblPrEx>
        <w:tc>
          <w:tcPr>
            <w:tcW w:w="3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7AC47" w14:textId="77777777" w:rsidR="00411AAE" w:rsidRDefault="00411AAE">
            <w:pPr>
              <w:pStyle w:val="Standard"/>
              <w:jc w:val="center"/>
              <w:rPr>
                <w:b/>
              </w:rPr>
            </w:pPr>
          </w:p>
          <w:p w14:paraId="21A91150" w14:textId="77777777" w:rsidR="00411AAE" w:rsidRDefault="00411AAE">
            <w:pPr>
              <w:pStyle w:val="Standard"/>
              <w:jc w:val="center"/>
              <w:rPr>
                <w:b/>
              </w:rPr>
            </w:pPr>
          </w:p>
          <w:p w14:paraId="6E09E4A7" w14:textId="77777777" w:rsidR="00411AAE" w:rsidRDefault="00411AAE">
            <w:pPr>
              <w:pStyle w:val="Standard"/>
              <w:jc w:val="center"/>
              <w:rPr>
                <w:b/>
              </w:rPr>
            </w:pPr>
          </w:p>
          <w:p w14:paraId="0C95DC86" w14:textId="77777777" w:rsidR="00411AAE" w:rsidRDefault="00411AAE">
            <w:pPr>
              <w:pStyle w:val="Standard"/>
              <w:rPr>
                <w:b/>
              </w:rPr>
            </w:pPr>
          </w:p>
          <w:p w14:paraId="6C39ABE9" w14:textId="77777777" w:rsidR="00411AAE" w:rsidRDefault="00411AAE">
            <w:pPr>
              <w:pStyle w:val="Standard"/>
              <w:jc w:val="center"/>
              <w:rPr>
                <w:b/>
              </w:rPr>
            </w:pPr>
          </w:p>
          <w:p w14:paraId="7B85026D" w14:textId="77777777" w:rsidR="00411AAE" w:rsidRDefault="00000000">
            <w:pPr>
              <w:pStyle w:val="Standard"/>
              <w:jc w:val="center"/>
            </w:pPr>
            <w:r>
              <w:rPr>
                <w:sz w:val="16"/>
                <w:szCs w:val="16"/>
              </w:rPr>
              <w:t>(pieczęć adresowa wykonawcy)</w:t>
            </w:r>
          </w:p>
        </w:tc>
      </w:tr>
    </w:tbl>
    <w:p w14:paraId="7A3A8A26" w14:textId="77777777" w:rsidR="00411AAE" w:rsidRDefault="00411AAE">
      <w:pPr>
        <w:pStyle w:val="Standard"/>
        <w:jc w:val="center"/>
        <w:rPr>
          <w:b/>
        </w:rPr>
      </w:pPr>
    </w:p>
    <w:p w14:paraId="32D2D0A3" w14:textId="77777777" w:rsidR="00411AAE" w:rsidRDefault="00411AAE">
      <w:pPr>
        <w:pStyle w:val="Standard"/>
        <w:jc w:val="center"/>
        <w:rPr>
          <w:b/>
        </w:rPr>
      </w:pPr>
    </w:p>
    <w:p w14:paraId="5C9AC85E" w14:textId="77777777" w:rsidR="00411AAE" w:rsidRDefault="00000000">
      <w:pPr>
        <w:pStyle w:val="Standard"/>
        <w:jc w:val="center"/>
        <w:rPr>
          <w:b/>
        </w:rPr>
      </w:pPr>
      <w:r>
        <w:rPr>
          <w:b/>
        </w:rPr>
        <w:t xml:space="preserve"> </w:t>
      </w:r>
    </w:p>
    <w:p w14:paraId="39059F1B" w14:textId="77777777" w:rsidR="00411AAE" w:rsidRDefault="00000000">
      <w:pPr>
        <w:widowControl/>
        <w:suppressAutoHyphens w:val="0"/>
        <w:spacing w:after="0" w:line="360" w:lineRule="auto"/>
        <w:ind w:left="567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ab/>
        <w:t xml:space="preserve">Wspólnota Mieszkaniowa Nieruchomości przy ul. Felicjanek 3,  </w:t>
      </w:r>
    </w:p>
    <w:p w14:paraId="27B5AA4C" w14:textId="77777777" w:rsidR="00411AAE" w:rsidRDefault="00000000">
      <w:pPr>
        <w:widowControl/>
        <w:suppressAutoHyphens w:val="0"/>
        <w:spacing w:after="0" w:line="360" w:lineRule="auto"/>
        <w:ind w:left="2691" w:firstLine="141"/>
        <w:jc w:val="both"/>
        <w:textAlignment w:val="auto"/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ul. Felicjanek 3,  31-103 Kraków</w:t>
      </w:r>
    </w:p>
    <w:p w14:paraId="7F52F721" w14:textId="77777777" w:rsidR="00411AAE" w:rsidRDefault="00411AAE">
      <w:pPr>
        <w:pStyle w:val="Standard"/>
        <w:jc w:val="center"/>
        <w:rPr>
          <w:b/>
        </w:rPr>
      </w:pPr>
    </w:p>
    <w:p w14:paraId="2CDF9ECE" w14:textId="77777777" w:rsidR="00411AAE" w:rsidRDefault="00000000">
      <w:pPr>
        <w:pStyle w:val="Standard"/>
        <w:jc w:val="center"/>
      </w:pPr>
      <w:r>
        <w:rPr>
          <w:b/>
          <w:sz w:val="26"/>
          <w:szCs w:val="26"/>
        </w:rPr>
        <w:t xml:space="preserve">Oferta </w:t>
      </w:r>
    </w:p>
    <w:p w14:paraId="19DC1B61" w14:textId="77777777" w:rsidR="00411AAE" w:rsidRDefault="00411AAE">
      <w:pPr>
        <w:pStyle w:val="Standard"/>
        <w:jc w:val="center"/>
        <w:rPr>
          <w:b/>
        </w:rPr>
      </w:pPr>
    </w:p>
    <w:p w14:paraId="2C132A36" w14:textId="77777777" w:rsidR="00411AAE" w:rsidRDefault="00000000">
      <w:pPr>
        <w:pStyle w:val="Standard"/>
        <w:jc w:val="both"/>
        <w:rPr>
          <w:b/>
          <w:szCs w:val="24"/>
        </w:rPr>
      </w:pPr>
      <w:r>
        <w:rPr>
          <w:b/>
          <w:szCs w:val="24"/>
        </w:rPr>
        <w:t>W odpowiedzi na przesłane zaproszenie do złożenia oferty na:</w:t>
      </w:r>
    </w:p>
    <w:p w14:paraId="76472884" w14:textId="77777777" w:rsidR="00411AAE" w:rsidRDefault="00000000">
      <w:pPr>
        <w:pStyle w:val="Standard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14:paraId="22EA340F" w14:textId="77777777" w:rsidR="00411AAE" w:rsidRDefault="00000000">
      <w:pPr>
        <w:pStyle w:val="Standard"/>
        <w:jc w:val="both"/>
        <w:rPr>
          <w:b/>
          <w:szCs w:val="24"/>
        </w:rPr>
      </w:pPr>
      <w:r>
        <w:rPr>
          <w:b/>
          <w:szCs w:val="24"/>
        </w:rPr>
        <w:t>„Remont elewacji frontowej kamienicy przy ul. Felicjanek 3 w Krakowie”.</w:t>
      </w:r>
    </w:p>
    <w:p w14:paraId="0DDBF0B4" w14:textId="77777777" w:rsidR="00411AAE" w:rsidRDefault="00411AAE">
      <w:pPr>
        <w:pStyle w:val="Standard"/>
        <w:jc w:val="both"/>
      </w:pPr>
    </w:p>
    <w:p w14:paraId="49ADE748" w14:textId="77777777" w:rsidR="00411AAE" w:rsidRDefault="00000000">
      <w:pPr>
        <w:pStyle w:val="Standard"/>
        <w:jc w:val="both"/>
      </w:pPr>
      <w:r>
        <w:t>Nazwa wykonawcy</w:t>
      </w:r>
      <w:r>
        <w:rPr>
          <w:szCs w:val="24"/>
        </w:rPr>
        <w:t>: ……………………………………………………………………………</w:t>
      </w:r>
    </w:p>
    <w:p w14:paraId="2F8E9058" w14:textId="77777777" w:rsidR="00411AAE" w:rsidRDefault="00411AAE">
      <w:pPr>
        <w:pStyle w:val="Standard"/>
        <w:jc w:val="both"/>
        <w:rPr>
          <w:szCs w:val="24"/>
        </w:rPr>
      </w:pPr>
    </w:p>
    <w:p w14:paraId="0B445BFC" w14:textId="77777777" w:rsidR="00411AAE" w:rsidRDefault="00000000">
      <w:pPr>
        <w:pStyle w:val="Standard"/>
        <w:jc w:val="both"/>
      </w:pPr>
      <w:r>
        <w:t>Adres wykonawcy: …………………………………………………………………………….</w:t>
      </w:r>
    </w:p>
    <w:p w14:paraId="5889881F" w14:textId="77777777" w:rsidR="00411AAE" w:rsidRDefault="00411AAE">
      <w:pPr>
        <w:pStyle w:val="Standard"/>
        <w:jc w:val="both"/>
      </w:pPr>
    </w:p>
    <w:p w14:paraId="2F37E23B" w14:textId="77777777" w:rsidR="00411AAE" w:rsidRDefault="00000000">
      <w:pPr>
        <w:pStyle w:val="Standard"/>
        <w:jc w:val="both"/>
      </w:pPr>
      <w:r>
        <w:t>NIP …………………………...……………  KRS…………………………………………….</w:t>
      </w:r>
    </w:p>
    <w:p w14:paraId="0DEECA87" w14:textId="77777777" w:rsidR="00411AAE" w:rsidRDefault="00411AAE">
      <w:pPr>
        <w:pStyle w:val="Standard"/>
        <w:jc w:val="both"/>
      </w:pPr>
    </w:p>
    <w:p w14:paraId="1CDC4F66" w14:textId="77777777" w:rsidR="00411AAE" w:rsidRDefault="00000000">
      <w:pPr>
        <w:pStyle w:val="Standard"/>
        <w:jc w:val="both"/>
      </w:pPr>
      <w:r>
        <w:t>Adres e-mail: ………………………………………</w:t>
      </w:r>
    </w:p>
    <w:p w14:paraId="4ADEB1EE" w14:textId="77777777" w:rsidR="00411AAE" w:rsidRDefault="00411AAE">
      <w:pPr>
        <w:pStyle w:val="Standard"/>
        <w:jc w:val="both"/>
      </w:pPr>
    </w:p>
    <w:p w14:paraId="5C5CC1F0" w14:textId="77777777" w:rsidR="00411AAE" w:rsidRDefault="00000000">
      <w:pPr>
        <w:pStyle w:val="Standard"/>
        <w:jc w:val="both"/>
      </w:pPr>
      <w:r>
        <w:t>Osoby upoważnione do kontaktu z Zamawiającym (imię i nazwisko, numer telefonu, adres</w:t>
      </w:r>
    </w:p>
    <w:p w14:paraId="6D890327" w14:textId="77777777" w:rsidR="00411AAE" w:rsidRDefault="00411AAE">
      <w:pPr>
        <w:pStyle w:val="Standard"/>
        <w:jc w:val="both"/>
      </w:pPr>
    </w:p>
    <w:p w14:paraId="3C4AEFBF" w14:textId="77777777" w:rsidR="00411AAE" w:rsidRDefault="00000000">
      <w:pPr>
        <w:pStyle w:val="Standard"/>
        <w:jc w:val="both"/>
      </w:pPr>
      <w:r>
        <w:t>e-mail – zakres upoważnienia): …………………………………………………….....................</w:t>
      </w:r>
    </w:p>
    <w:p w14:paraId="21DC408A" w14:textId="77777777" w:rsidR="00411AAE" w:rsidRDefault="00411AAE">
      <w:pPr>
        <w:pStyle w:val="Standard"/>
        <w:jc w:val="both"/>
      </w:pPr>
    </w:p>
    <w:p w14:paraId="19A4B2EB" w14:textId="77777777" w:rsidR="00411AAE" w:rsidRDefault="00000000">
      <w:pPr>
        <w:pStyle w:val="Standard"/>
        <w:jc w:val="both"/>
      </w:pPr>
      <w:r>
        <w:t>…………………………………………………………………………………………………...</w:t>
      </w:r>
    </w:p>
    <w:p w14:paraId="5E70B178" w14:textId="77777777" w:rsidR="00411AAE" w:rsidRDefault="00411AAE">
      <w:pPr>
        <w:pStyle w:val="Standard"/>
        <w:jc w:val="both"/>
        <w:rPr>
          <w:bCs/>
          <w:szCs w:val="24"/>
        </w:rPr>
      </w:pPr>
    </w:p>
    <w:p w14:paraId="2455291A" w14:textId="77777777" w:rsidR="00411AAE" w:rsidRDefault="00000000">
      <w:pPr>
        <w:pStyle w:val="Standard"/>
        <w:jc w:val="both"/>
      </w:pPr>
      <w:r>
        <w:rPr>
          <w:bCs/>
          <w:szCs w:val="24"/>
        </w:rPr>
        <w:t>Oferuję wykonanie przedmiotu zamówienia za cenę</w:t>
      </w:r>
      <w:r>
        <w:rPr>
          <w:szCs w:val="24"/>
        </w:rPr>
        <w:t xml:space="preserve"> brutto (określoną z dokładnością do dwóch miejsc po przecinku):</w:t>
      </w:r>
    </w:p>
    <w:p w14:paraId="7216A27C" w14:textId="77777777" w:rsidR="00411AAE" w:rsidRDefault="00411AAE">
      <w:pPr>
        <w:pStyle w:val="Standard"/>
        <w:jc w:val="both"/>
        <w:rPr>
          <w:szCs w:val="24"/>
        </w:rPr>
      </w:pPr>
    </w:p>
    <w:p w14:paraId="6964594B" w14:textId="77777777" w:rsidR="00411AAE" w:rsidRDefault="00000000">
      <w:pPr>
        <w:pStyle w:val="Standard"/>
        <w:jc w:val="both"/>
      </w:pPr>
      <w:r>
        <w:rPr>
          <w:rFonts w:cs="Calibri"/>
          <w:iCs/>
          <w:szCs w:val="24"/>
          <w:lang w:eastAsia="en-US"/>
        </w:rPr>
        <w:t>…………………………………………………………………………………………………...</w:t>
      </w:r>
    </w:p>
    <w:p w14:paraId="49C281F7" w14:textId="77777777" w:rsidR="00411AAE" w:rsidRDefault="00411AAE">
      <w:pPr>
        <w:pStyle w:val="Standard"/>
        <w:jc w:val="both"/>
        <w:rPr>
          <w:rFonts w:cs="Calibri"/>
          <w:iCs/>
          <w:szCs w:val="24"/>
          <w:lang w:eastAsia="en-US"/>
        </w:rPr>
      </w:pPr>
    </w:p>
    <w:p w14:paraId="4600B3E7" w14:textId="77777777" w:rsidR="00411AAE" w:rsidRDefault="00000000">
      <w:pPr>
        <w:pStyle w:val="Standard"/>
        <w:jc w:val="both"/>
      </w:pPr>
      <w:r>
        <w:rPr>
          <w:rFonts w:cs="Calibri"/>
          <w:iCs/>
          <w:szCs w:val="24"/>
          <w:lang w:eastAsia="en-US"/>
        </w:rPr>
        <w:t>Słownie ………………………………………………………………………………………….</w:t>
      </w:r>
    </w:p>
    <w:p w14:paraId="24027039" w14:textId="77777777" w:rsidR="00411AAE" w:rsidRDefault="00411AAE">
      <w:pPr>
        <w:pStyle w:val="Standard"/>
        <w:jc w:val="both"/>
        <w:rPr>
          <w:rFonts w:cs="Calibri"/>
          <w:iCs/>
          <w:szCs w:val="24"/>
          <w:lang w:eastAsia="en-US"/>
        </w:rPr>
      </w:pPr>
    </w:p>
    <w:p w14:paraId="0C98033E" w14:textId="77777777" w:rsidR="00411AAE" w:rsidRDefault="00000000">
      <w:pPr>
        <w:pStyle w:val="Standard"/>
        <w:jc w:val="both"/>
        <w:rPr>
          <w:rFonts w:cs="Calibri"/>
          <w:iCs/>
          <w:szCs w:val="24"/>
          <w:lang w:eastAsia="en-US"/>
        </w:rPr>
      </w:pPr>
      <w:r>
        <w:rPr>
          <w:rFonts w:cs="Calibri"/>
          <w:iCs/>
          <w:szCs w:val="24"/>
          <w:lang w:eastAsia="en-US"/>
        </w:rPr>
        <w:t>W tym podatek VAT 8% ………………………………….</w:t>
      </w:r>
    </w:p>
    <w:p w14:paraId="3EC10E68" w14:textId="77777777" w:rsidR="00411AAE" w:rsidRDefault="00411AAE">
      <w:pPr>
        <w:pStyle w:val="Standard"/>
        <w:jc w:val="both"/>
        <w:rPr>
          <w:rFonts w:cs="Calibri"/>
          <w:iCs/>
          <w:szCs w:val="24"/>
          <w:lang w:eastAsia="en-US"/>
        </w:rPr>
      </w:pPr>
    </w:p>
    <w:p w14:paraId="0F527E0E" w14:textId="77777777" w:rsidR="00411AAE" w:rsidRDefault="00000000">
      <w:pPr>
        <w:pStyle w:val="Standard"/>
        <w:tabs>
          <w:tab w:val="left" w:pos="1176"/>
        </w:tabs>
        <w:spacing w:line="276" w:lineRule="auto"/>
        <w:jc w:val="both"/>
        <w:rPr>
          <w:szCs w:val="24"/>
        </w:rPr>
      </w:pPr>
      <w:r>
        <w:rPr>
          <w:szCs w:val="24"/>
        </w:rPr>
        <w:t xml:space="preserve">Oferowany okres gwarancji wynosi ……………………………… miesięcy licząc od dnia   </w:t>
      </w:r>
    </w:p>
    <w:p w14:paraId="6ABAA37E" w14:textId="77777777" w:rsidR="00411AAE" w:rsidRDefault="00000000">
      <w:pPr>
        <w:pStyle w:val="Standard"/>
        <w:tabs>
          <w:tab w:val="left" w:pos="1176"/>
        </w:tabs>
        <w:jc w:val="both"/>
        <w:rPr>
          <w:szCs w:val="24"/>
        </w:rPr>
      </w:pPr>
      <w:r>
        <w:rPr>
          <w:szCs w:val="24"/>
        </w:rPr>
        <w:t xml:space="preserve">odbioru końcowego. </w:t>
      </w:r>
    </w:p>
    <w:p w14:paraId="151F12C2" w14:textId="77777777" w:rsidR="00411AAE" w:rsidRDefault="00411AAE">
      <w:pPr>
        <w:pStyle w:val="Standard"/>
        <w:tabs>
          <w:tab w:val="left" w:pos="1176"/>
        </w:tabs>
        <w:jc w:val="both"/>
        <w:rPr>
          <w:szCs w:val="24"/>
        </w:rPr>
      </w:pPr>
    </w:p>
    <w:p w14:paraId="641F6B39" w14:textId="77777777" w:rsidR="00411AAE" w:rsidRDefault="00411AAE">
      <w:pPr>
        <w:pStyle w:val="Standard"/>
        <w:tabs>
          <w:tab w:val="left" w:pos="1176"/>
        </w:tabs>
        <w:jc w:val="both"/>
        <w:rPr>
          <w:szCs w:val="24"/>
        </w:rPr>
      </w:pPr>
    </w:p>
    <w:p w14:paraId="2461663D" w14:textId="77777777" w:rsidR="00411AAE" w:rsidRDefault="00000000">
      <w:pPr>
        <w:pStyle w:val="Standard"/>
        <w:jc w:val="both"/>
      </w:pPr>
      <w:r>
        <w:rPr>
          <w:szCs w:val="24"/>
        </w:rPr>
        <w:t xml:space="preserve"> </w:t>
      </w:r>
    </w:p>
    <w:p w14:paraId="479C07A7" w14:textId="77777777" w:rsidR="00411AAE" w:rsidRDefault="00000000">
      <w:pPr>
        <w:pStyle w:val="Standard"/>
        <w:spacing w:line="276" w:lineRule="auto"/>
        <w:jc w:val="both"/>
      </w:pPr>
      <w:r>
        <w:t>Oświadczam</w:t>
      </w:r>
      <w:r>
        <w:rPr>
          <w:bCs/>
        </w:rPr>
        <w:t>, że:</w:t>
      </w:r>
    </w:p>
    <w:p w14:paraId="47DE752C" w14:textId="77777777" w:rsidR="00411AAE" w:rsidRDefault="00000000">
      <w:pPr>
        <w:pStyle w:val="Akapitzlist"/>
        <w:numPr>
          <w:ilvl w:val="0"/>
          <w:numId w:val="8"/>
        </w:numPr>
        <w:spacing w:line="276" w:lineRule="auto"/>
        <w:ind w:left="357" w:hanging="357"/>
        <w:jc w:val="both"/>
      </w:pPr>
      <w:r>
        <w:t>Cena oferty uwzględnia wszystkie koszty wykonania przyszłego świadczenia umownego.</w:t>
      </w:r>
    </w:p>
    <w:p w14:paraId="3C41FB37" w14:textId="77777777" w:rsidR="00411AAE" w:rsidRDefault="00000000">
      <w:pPr>
        <w:pStyle w:val="Akapitzlist"/>
        <w:numPr>
          <w:ilvl w:val="0"/>
          <w:numId w:val="2"/>
        </w:numPr>
        <w:spacing w:line="276" w:lineRule="auto"/>
        <w:ind w:left="357" w:hanging="357"/>
        <w:jc w:val="both"/>
      </w:pPr>
      <w:r>
        <w:lastRenderedPageBreak/>
        <w:t>Zapoznałem się z Regulaminem Konkursu Ofert, uznaję się za związanego określonymi w niej postanowieniami i zobowiązuję się - w przypadku wyboru mojej oferty - do zawarcia umowy zgodnej z wzorem stanowiącym załącznik nr 4 do RKO, na warunkach wynikających z niniejszej oferty i regulaminu konkursu ofert w terminie zaproponowanym przez Zamawiającego, nie później jednak niż do końca okresu związania ofertą.</w:t>
      </w:r>
    </w:p>
    <w:p w14:paraId="4A4F4BD7" w14:textId="77777777" w:rsidR="00411AAE" w:rsidRDefault="00000000">
      <w:pPr>
        <w:pStyle w:val="Akapitzlist"/>
        <w:numPr>
          <w:ilvl w:val="0"/>
          <w:numId w:val="2"/>
        </w:numPr>
        <w:spacing w:line="276" w:lineRule="auto"/>
        <w:ind w:left="357" w:hanging="357"/>
        <w:jc w:val="both"/>
      </w:pPr>
      <w:r>
        <w:t>Zapoznałem się z dokumentacją stanowiącą załączniki do RKO i nie wnoszę uwag do jej treści.</w:t>
      </w:r>
    </w:p>
    <w:p w14:paraId="5F1D4F4B" w14:textId="77777777" w:rsidR="00411AAE" w:rsidRDefault="00000000">
      <w:pPr>
        <w:pStyle w:val="Akapitzlist"/>
        <w:numPr>
          <w:ilvl w:val="0"/>
          <w:numId w:val="2"/>
        </w:numPr>
        <w:spacing w:line="276" w:lineRule="auto"/>
        <w:ind w:left="357" w:hanging="357"/>
        <w:jc w:val="both"/>
      </w:pPr>
      <w:r>
        <w:rPr>
          <w:kern w:val="0"/>
        </w:rPr>
        <w:t>Oświadczam, że dysponuję osobami zdolnymi do wykonania niniejszego zamówienia,</w:t>
      </w:r>
      <w:r>
        <w:rPr>
          <w:kern w:val="0"/>
        </w:rPr>
        <w:br/>
        <w:t>posiadającymi kwalifikacje zawodowe, doświadczenie i wykształcenie niezbędne do realizacji</w:t>
      </w:r>
      <w:r>
        <w:rPr>
          <w:kern w:val="0"/>
        </w:rPr>
        <w:br/>
      </w:r>
      <w:r>
        <w:rPr>
          <w:spacing w:val="-1"/>
          <w:kern w:val="0"/>
        </w:rPr>
        <w:t xml:space="preserve">zamówienia określone w Ustawie z dnia 23 lipca 2003 r. </w:t>
      </w:r>
      <w:r>
        <w:rPr>
          <w:i/>
          <w:iCs/>
          <w:spacing w:val="-1"/>
          <w:kern w:val="0"/>
        </w:rPr>
        <w:t xml:space="preserve">o ochronie zabytków i opiece nad zabytkami </w:t>
      </w:r>
      <w:r>
        <w:rPr>
          <w:kern w:val="0"/>
        </w:rPr>
        <w:t xml:space="preserve">oraz w ustawie z dnia 7 lipca 1994 r. </w:t>
      </w:r>
      <w:r>
        <w:rPr>
          <w:i/>
          <w:iCs/>
          <w:kern w:val="0"/>
        </w:rPr>
        <w:t>Prawo budowlane.</w:t>
      </w:r>
    </w:p>
    <w:p w14:paraId="0277E86F" w14:textId="77777777" w:rsidR="00411AAE" w:rsidRDefault="00000000">
      <w:pPr>
        <w:pStyle w:val="Akapitzlist"/>
        <w:numPr>
          <w:ilvl w:val="0"/>
          <w:numId w:val="2"/>
        </w:numPr>
        <w:spacing w:line="276" w:lineRule="auto"/>
        <w:ind w:left="357" w:hanging="357"/>
        <w:jc w:val="both"/>
      </w:pPr>
      <w:r>
        <w:rPr>
          <w:kern w:val="0"/>
        </w:rPr>
        <w:t>Oświadczam, że jestem związany złożoną ofertą przez okres 30 dni od upływu terminu składania ofert.</w:t>
      </w:r>
    </w:p>
    <w:p w14:paraId="4D1CAB49" w14:textId="77777777" w:rsidR="00411AAE" w:rsidRDefault="00000000">
      <w:pPr>
        <w:pStyle w:val="Akapitzlist"/>
        <w:numPr>
          <w:ilvl w:val="0"/>
          <w:numId w:val="2"/>
        </w:numPr>
        <w:spacing w:line="276" w:lineRule="auto"/>
        <w:ind w:left="357" w:hanging="357"/>
        <w:jc w:val="both"/>
      </w:pPr>
      <w:r>
        <w:t>Akceptuję warunki realizacji zamówienia, w tym warunki płatności określone w umowie, której wzór stanowi załącznik RKO.</w:t>
      </w:r>
    </w:p>
    <w:p w14:paraId="5FE3FBDE" w14:textId="77777777" w:rsidR="00411AAE" w:rsidRDefault="00411AAE">
      <w:pPr>
        <w:pStyle w:val="Standard"/>
        <w:ind w:left="436"/>
        <w:rPr>
          <w:i/>
        </w:rPr>
      </w:pPr>
    </w:p>
    <w:p w14:paraId="48425727" w14:textId="77777777" w:rsidR="00411AAE" w:rsidRDefault="00411AAE">
      <w:pPr>
        <w:pStyle w:val="Standard"/>
        <w:ind w:left="436"/>
        <w:rPr>
          <w:i/>
        </w:rPr>
      </w:pPr>
    </w:p>
    <w:p w14:paraId="34165566" w14:textId="77777777" w:rsidR="00411AAE" w:rsidRDefault="00000000">
      <w:pPr>
        <w:pStyle w:val="Standard"/>
        <w:jc w:val="both"/>
      </w:pPr>
      <w:r>
        <w:t>Oferta niniejsza zawiera ….kolejno ponumerowanych i podpisanych przez osobę upoważnioną stron.</w:t>
      </w:r>
    </w:p>
    <w:p w14:paraId="57D708EA" w14:textId="77777777" w:rsidR="00411AAE" w:rsidRDefault="00411AAE">
      <w:pPr>
        <w:pStyle w:val="Standard"/>
      </w:pPr>
    </w:p>
    <w:p w14:paraId="6F7DD132" w14:textId="77777777" w:rsidR="00411AAE" w:rsidRDefault="00411AAE">
      <w:pPr>
        <w:pStyle w:val="Standard"/>
      </w:pPr>
    </w:p>
    <w:p w14:paraId="48CF6359" w14:textId="77777777" w:rsidR="00411AAE" w:rsidRDefault="00000000">
      <w:pPr>
        <w:pStyle w:val="Standard"/>
      </w:pPr>
      <w:r>
        <w:t>Załączniki:</w:t>
      </w:r>
    </w:p>
    <w:p w14:paraId="572334A8" w14:textId="77777777" w:rsidR="00411AAE" w:rsidRDefault="00411AAE">
      <w:pPr>
        <w:pStyle w:val="Standard"/>
      </w:pPr>
    </w:p>
    <w:p w14:paraId="7CA7FD60" w14:textId="77777777" w:rsidR="00411AAE" w:rsidRDefault="00000000">
      <w:pPr>
        <w:pStyle w:val="Akapitzlist"/>
        <w:numPr>
          <w:ilvl w:val="0"/>
          <w:numId w:val="9"/>
        </w:numPr>
        <w:spacing w:line="480" w:lineRule="auto"/>
        <w:jc w:val="both"/>
      </w:pPr>
      <w:r>
        <w:t>……………………………………..</w:t>
      </w:r>
    </w:p>
    <w:p w14:paraId="53B03EBD" w14:textId="77777777" w:rsidR="00411AAE" w:rsidRDefault="00411AAE">
      <w:pPr>
        <w:pStyle w:val="Standard"/>
        <w:spacing w:line="480" w:lineRule="auto"/>
        <w:jc w:val="both"/>
      </w:pPr>
    </w:p>
    <w:p w14:paraId="2B63C409" w14:textId="77777777" w:rsidR="00411AAE" w:rsidRDefault="00000000">
      <w:pPr>
        <w:pStyle w:val="Standard"/>
      </w:pPr>
      <w:r>
        <w:t>Kraków  dnia …………………</w:t>
      </w:r>
    </w:p>
    <w:p w14:paraId="2D644BE9" w14:textId="77777777" w:rsidR="00411AAE" w:rsidRDefault="00000000">
      <w:pPr>
        <w:pStyle w:val="Standard"/>
      </w:pPr>
      <w:r>
        <w:rPr>
          <w:sz w:val="16"/>
          <w:szCs w:val="16"/>
        </w:rPr>
        <w:t xml:space="preserve">                  (miejscowość)</w:t>
      </w:r>
    </w:p>
    <w:tbl>
      <w:tblPr>
        <w:tblW w:w="4069" w:type="dxa"/>
        <w:tblInd w:w="48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69"/>
      </w:tblGrid>
      <w:tr w:rsidR="00411AAE" w14:paraId="403D1D5A" w14:textId="77777777">
        <w:tblPrEx>
          <w:tblCellMar>
            <w:top w:w="0" w:type="dxa"/>
            <w:bottom w:w="0" w:type="dxa"/>
          </w:tblCellMar>
        </w:tblPrEx>
        <w:tc>
          <w:tcPr>
            <w:tcW w:w="4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0FDC9" w14:textId="77777777" w:rsidR="00411AAE" w:rsidRDefault="00411AAE">
            <w:pPr>
              <w:pStyle w:val="Standard"/>
              <w:jc w:val="center"/>
            </w:pPr>
          </w:p>
          <w:p w14:paraId="35D5078C" w14:textId="77777777" w:rsidR="00411AAE" w:rsidRDefault="00411AAE">
            <w:pPr>
              <w:pStyle w:val="Standard"/>
              <w:jc w:val="center"/>
            </w:pPr>
          </w:p>
          <w:p w14:paraId="488F65B1" w14:textId="77777777" w:rsidR="00411AAE" w:rsidRDefault="00000000">
            <w:pPr>
              <w:pStyle w:val="Standard"/>
              <w:jc w:val="center"/>
            </w:pPr>
            <w:r>
              <w:t>…………………………………………</w:t>
            </w:r>
          </w:p>
        </w:tc>
      </w:tr>
      <w:tr w:rsidR="00411AAE" w14:paraId="10200252" w14:textId="77777777">
        <w:tblPrEx>
          <w:tblCellMar>
            <w:top w:w="0" w:type="dxa"/>
            <w:bottom w:w="0" w:type="dxa"/>
          </w:tblCellMar>
        </w:tblPrEx>
        <w:tc>
          <w:tcPr>
            <w:tcW w:w="4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BEEAD" w14:textId="77777777" w:rsidR="00411AAE" w:rsidRDefault="00000000">
            <w:pPr>
              <w:pStyle w:val="Standard"/>
              <w:jc w:val="center"/>
            </w:pPr>
            <w:r>
              <w:rPr>
                <w:sz w:val="16"/>
                <w:szCs w:val="16"/>
              </w:rPr>
              <w:t>(podpis wykonawcy)</w:t>
            </w:r>
          </w:p>
        </w:tc>
      </w:tr>
    </w:tbl>
    <w:p w14:paraId="061530A2" w14:textId="77777777" w:rsidR="00B87B1D" w:rsidRDefault="00B87B1D">
      <w:pPr>
        <w:rPr>
          <w:lang w:eastAsia="pl-PL"/>
        </w:rPr>
        <w:sectPr w:rsidR="00B87B1D" w:rsidSect="00B87B1D">
          <w:headerReference w:type="default" r:id="rId7"/>
          <w:pgSz w:w="11906" w:h="16838"/>
          <w:pgMar w:top="851" w:right="1134" w:bottom="851" w:left="1134" w:header="709" w:footer="709" w:gutter="0"/>
          <w:cols w:space="708"/>
          <w:docGrid w:linePitch="299"/>
        </w:sectPr>
      </w:pPr>
    </w:p>
    <w:p w14:paraId="3705C25B" w14:textId="77777777" w:rsidR="00411AAE" w:rsidRDefault="00411AAE">
      <w:pPr>
        <w:rPr>
          <w:lang w:eastAsia="pl-PL"/>
        </w:rPr>
      </w:pPr>
    </w:p>
    <w:p w14:paraId="12024F13" w14:textId="77777777" w:rsidR="00B87B1D" w:rsidRPr="00B87B1D" w:rsidRDefault="00000000" w:rsidP="00B87B1D">
      <w:pPr>
        <w:pStyle w:val="Standard"/>
        <w:spacing w:line="276" w:lineRule="auto"/>
        <w:jc w:val="both"/>
        <w:rPr>
          <w:b/>
          <w:bCs/>
          <w:sz w:val="22"/>
          <w:szCs w:val="22"/>
        </w:rPr>
      </w:pPr>
      <w:r>
        <w:tab/>
      </w:r>
      <w:r w:rsidR="00B87B1D" w:rsidRPr="00B87B1D">
        <w:rPr>
          <w:b/>
          <w:bCs/>
          <w:sz w:val="22"/>
          <w:szCs w:val="22"/>
        </w:rPr>
        <w:t>Wykaz robót budowlanych wykonanych w okresie ostatnich 10 lat przed upływem terminu składania ofert, a jeżeli okres prowadzenia działalności jest krótszy polegających na remoncie konserwatorskim elewacji tynkowych z elementami sztukaterii w obiektach wpisanych do rejestru zabytków o podobnym poziomie trudności do przedmiotowego o wartości każdego zamówienia co najmniej 500 000,00 zł brutto (wzór).</w:t>
      </w:r>
    </w:p>
    <w:p w14:paraId="7DA0364F" w14:textId="77777777" w:rsidR="00B87B1D" w:rsidRPr="00B87B1D" w:rsidRDefault="00B87B1D" w:rsidP="00B87B1D">
      <w:pPr>
        <w:widowControl/>
        <w:spacing w:after="0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tbl>
      <w:tblPr>
        <w:tblW w:w="1427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3530"/>
        <w:gridCol w:w="1626"/>
        <w:gridCol w:w="2025"/>
        <w:gridCol w:w="3938"/>
        <w:gridCol w:w="2617"/>
      </w:tblGrid>
      <w:tr w:rsidR="00B87B1D" w:rsidRPr="00B87B1D" w14:paraId="64319B0B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06D90" w14:textId="77777777" w:rsidR="00B87B1D" w:rsidRPr="00B87B1D" w:rsidRDefault="00B87B1D" w:rsidP="00B87B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7E056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Nazwa, adres oraz numer telefonu zamawiającego, na rzecz którego wykonano lub są wykonywane roboty</w:t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637D5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Adres budynku/lokalu,                w którym wykonano lub są wykonywane roboty</w:t>
            </w: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8B222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Daty rozpoczęcia i zakończenia robót</w:t>
            </w:r>
          </w:p>
        </w:tc>
        <w:tc>
          <w:tcPr>
            <w:tcW w:w="3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68E54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Zakres robót wykonanych</w:t>
            </w:r>
          </w:p>
          <w:p w14:paraId="372F0D66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/wykonywanych</w:t>
            </w: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1D693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Wartość robót wykonanych/wykonywanych (w złotych brutto)</w:t>
            </w:r>
          </w:p>
        </w:tc>
      </w:tr>
      <w:tr w:rsidR="00B87B1D" w:rsidRPr="00B87B1D" w14:paraId="5D244604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5E670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630AE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63C74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A25A7" w14:textId="77777777" w:rsidR="00B87B1D" w:rsidRPr="00B87B1D" w:rsidRDefault="00B87B1D" w:rsidP="00B87B1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rozpoczęcie:</w:t>
            </w:r>
          </w:p>
          <w:p w14:paraId="340346B8" w14:textId="77777777" w:rsidR="00B87B1D" w:rsidRPr="00B87B1D" w:rsidRDefault="00B87B1D" w:rsidP="00B87B1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zakończenie:</w:t>
            </w:r>
          </w:p>
        </w:tc>
        <w:tc>
          <w:tcPr>
            <w:tcW w:w="3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CCC85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EF5B0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7B1D" w:rsidRPr="00B87B1D" w14:paraId="2D18F62D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EE2A4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98998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041CC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8DDB8" w14:textId="77777777" w:rsidR="00B87B1D" w:rsidRPr="00B87B1D" w:rsidRDefault="00B87B1D" w:rsidP="00B87B1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rozpoczęcie:</w:t>
            </w:r>
          </w:p>
          <w:p w14:paraId="1FDE8E93" w14:textId="77777777" w:rsidR="00B87B1D" w:rsidRPr="00B87B1D" w:rsidRDefault="00B87B1D" w:rsidP="00B87B1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zakończenie:</w:t>
            </w:r>
          </w:p>
        </w:tc>
        <w:tc>
          <w:tcPr>
            <w:tcW w:w="3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04FC1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07B59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7B1D" w:rsidRPr="00B87B1D" w14:paraId="6C224B53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8E4F4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43EDB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C25B6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F7BE8" w14:textId="77777777" w:rsidR="00B87B1D" w:rsidRPr="00B87B1D" w:rsidRDefault="00B87B1D" w:rsidP="00B87B1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rozpoczęcie:</w:t>
            </w:r>
          </w:p>
          <w:p w14:paraId="0FD11D05" w14:textId="77777777" w:rsidR="00B87B1D" w:rsidRPr="00B87B1D" w:rsidRDefault="00B87B1D" w:rsidP="00B87B1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zakończenie:</w:t>
            </w:r>
          </w:p>
        </w:tc>
        <w:tc>
          <w:tcPr>
            <w:tcW w:w="3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302F6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58669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7B1D" w:rsidRPr="00B87B1D" w14:paraId="53E02378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142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09F8B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WYKAZ ROBÓT - DODATKOWE  DOŚWIADCZENIE  OFERTENTA </w:t>
            </w:r>
          </w:p>
          <w:p w14:paraId="64E58304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7B1D" w:rsidRPr="00B87B1D" w14:paraId="59A121A9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D8577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14:paraId="79B5FC05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24B32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B8EE9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66101" w14:textId="77777777" w:rsidR="00B87B1D" w:rsidRPr="00B87B1D" w:rsidRDefault="00B87B1D" w:rsidP="00B87B1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42D79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120B9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7B1D" w:rsidRPr="00B87B1D" w14:paraId="6E79BDDF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5430A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  <w:p w14:paraId="1A3986AA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FEBCB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A1E4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064D2" w14:textId="77777777" w:rsidR="00B87B1D" w:rsidRPr="00B87B1D" w:rsidRDefault="00B87B1D" w:rsidP="00B87B1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8A095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55B3B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7B1D" w:rsidRPr="00B87B1D" w14:paraId="704E45E8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6133D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  <w:p w14:paraId="7FCCF57B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26638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859F9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06106" w14:textId="77777777" w:rsidR="00B87B1D" w:rsidRPr="00B87B1D" w:rsidRDefault="00B87B1D" w:rsidP="00B87B1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70C88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87FDD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7B1D" w:rsidRPr="00B87B1D" w14:paraId="1DFAC82F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CC29B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  <w:p w14:paraId="01226863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B5AA9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1BDD0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BD7A6" w14:textId="77777777" w:rsidR="00B87B1D" w:rsidRPr="00B87B1D" w:rsidRDefault="00B87B1D" w:rsidP="00B87B1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CDFEF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7AB7E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7B1D" w:rsidRPr="00B87B1D" w14:paraId="0B92E6E6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E6A86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  <w:p w14:paraId="47A95A0A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016C9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6FF1B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5595E" w14:textId="77777777" w:rsidR="00B87B1D" w:rsidRPr="00B87B1D" w:rsidRDefault="00B87B1D" w:rsidP="00B87B1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24B95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A6434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7B1D" w:rsidRPr="00B87B1D" w14:paraId="2EFC5626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0CE63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  <w:p w14:paraId="22EA74B9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C9EFF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C628C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D5A65" w14:textId="77777777" w:rsidR="00B87B1D" w:rsidRPr="00B87B1D" w:rsidRDefault="00B87B1D" w:rsidP="00B87B1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19DC0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D860C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7B1D" w:rsidRPr="00B87B1D" w14:paraId="0C6213AE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1B6D7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  <w:p w14:paraId="08501114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BDDDF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B70EE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827CA" w14:textId="77777777" w:rsidR="00B87B1D" w:rsidRPr="00B87B1D" w:rsidRDefault="00B87B1D" w:rsidP="00B87B1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B4C3F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8DAE2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2999AC31" w14:textId="77777777" w:rsidR="00B87B1D" w:rsidRPr="00B87B1D" w:rsidRDefault="00B87B1D" w:rsidP="00B87B1D">
      <w:pPr>
        <w:widowControl/>
        <w:spacing w:after="0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76F8D33" w14:textId="77777777" w:rsidR="00B87B1D" w:rsidRPr="00B87B1D" w:rsidRDefault="00B87B1D" w:rsidP="00B87B1D">
      <w:pPr>
        <w:widowControl/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87B1D">
        <w:rPr>
          <w:rFonts w:ascii="Times New Roman" w:eastAsia="Times New Roman" w:hAnsi="Times New Roman" w:cs="Times New Roman"/>
          <w:sz w:val="24"/>
          <w:szCs w:val="20"/>
          <w:lang w:eastAsia="pl-PL"/>
        </w:rPr>
        <w:t>Oświadczam, że w/w roboty zostały wykonane należycie, zgodnie z zasadami sztuki budowlanej i terminowo ukończone - w załączeniu referencje.</w:t>
      </w:r>
    </w:p>
    <w:p w14:paraId="5BF8DBFB" w14:textId="77777777" w:rsidR="00B87B1D" w:rsidRPr="00B87B1D" w:rsidRDefault="00B87B1D" w:rsidP="00B87B1D">
      <w:pPr>
        <w:widowControl/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51C1801" w14:textId="77777777" w:rsidR="00B87B1D" w:rsidRPr="00B87B1D" w:rsidRDefault="00B87B1D" w:rsidP="00B87B1D">
      <w:pPr>
        <w:widowControl/>
        <w:spacing w:after="0"/>
        <w:ind w:left="7080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87B1D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………………………………………………….</w:t>
      </w:r>
    </w:p>
    <w:p w14:paraId="17448F86" w14:textId="77777777" w:rsidR="00B87B1D" w:rsidRDefault="00B87B1D" w:rsidP="00B87B1D">
      <w:pPr>
        <w:widowControl/>
        <w:spacing w:after="0"/>
        <w:ind w:left="7080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  <w:sectPr w:rsidR="00B87B1D" w:rsidSect="00B87B1D">
          <w:pgSz w:w="16838" w:h="11906" w:orient="landscape"/>
          <w:pgMar w:top="1134" w:right="851" w:bottom="1134" w:left="851" w:header="709" w:footer="709" w:gutter="0"/>
          <w:cols w:space="708"/>
          <w:titlePg/>
          <w:docGrid w:linePitch="299"/>
        </w:sectPr>
      </w:pPr>
      <w:r w:rsidRPr="00B87B1D">
        <w:rPr>
          <w:rFonts w:ascii="Times New Roman" w:eastAsia="Times New Roman" w:hAnsi="Times New Roman" w:cs="Times New Roman"/>
          <w:sz w:val="24"/>
          <w:szCs w:val="20"/>
          <w:lang w:eastAsia="pl-PL"/>
        </w:rPr>
        <w:t>(podpis osoby/osób umocowanej/umocowanych)</w:t>
      </w:r>
    </w:p>
    <w:p w14:paraId="51D1C6D0" w14:textId="77777777" w:rsidR="00B87B1D" w:rsidRPr="00B87B1D" w:rsidRDefault="00B87B1D" w:rsidP="00B87B1D">
      <w:pPr>
        <w:widowControl/>
        <w:spacing w:after="0"/>
        <w:ind w:left="7080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244DD4E" w14:textId="77777777" w:rsidR="00B87B1D" w:rsidRPr="00B87B1D" w:rsidRDefault="00B87B1D" w:rsidP="00B87B1D">
      <w:pPr>
        <w:widowControl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87B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Wykaz doświadczenia zawodowego </w:t>
      </w:r>
      <w:r w:rsidRPr="00B87B1D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kierownika prac konserwatorskich (dyplomowanego konserwatora dzieł sztuki) </w:t>
      </w:r>
      <w:r w:rsidRPr="00B87B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(wzór)</w:t>
      </w:r>
    </w:p>
    <w:p w14:paraId="66EAD5CC" w14:textId="77777777" w:rsidR="00B87B1D" w:rsidRPr="00B87B1D" w:rsidRDefault="00B87B1D" w:rsidP="00B87B1D">
      <w:pPr>
        <w:widowControl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tbl>
      <w:tblPr>
        <w:tblW w:w="14170" w:type="dxa"/>
        <w:tblInd w:w="-5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115"/>
        <w:gridCol w:w="3260"/>
        <w:gridCol w:w="2977"/>
        <w:gridCol w:w="992"/>
        <w:gridCol w:w="992"/>
        <w:gridCol w:w="2268"/>
      </w:tblGrid>
      <w:tr w:rsidR="00B87B1D" w:rsidRPr="00B87B1D" w14:paraId="2D8FDB57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8D27E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00E62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Imię i nazwisko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47A93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Wykształcenie (kwalifikacje zawodowe - uprawnienia)</w:t>
            </w:r>
          </w:p>
          <w:p w14:paraId="3D1F435A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7A78A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Zakres czynności wykonywanych podczas realizacji przedmiotu zamówienia</w:t>
            </w:r>
          </w:p>
        </w:tc>
        <w:tc>
          <w:tcPr>
            <w:tcW w:w="32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33CC9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Podstawa do dysponowania osobą</w:t>
            </w:r>
          </w:p>
        </w:tc>
      </w:tr>
      <w:tr w:rsidR="00B87B1D" w:rsidRPr="00B87B1D" w14:paraId="46227D9B" w14:textId="77777777" w:rsidTr="002B171D">
        <w:tblPrEx>
          <w:tblCellMar>
            <w:top w:w="0" w:type="dxa"/>
            <w:bottom w:w="0" w:type="dxa"/>
          </w:tblCellMar>
        </w:tblPrEx>
        <w:trPr>
          <w:trHeight w:val="1030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E56CD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4A0CF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9F0BA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50403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4D7A50F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FE3EC3D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5EADE6A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364E4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7B1D" w:rsidRPr="00B87B1D" w14:paraId="1E71563C" w14:textId="77777777" w:rsidTr="002B171D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41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98A09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Wykaz realizacji wykonanych w okresie ostatnich 5 lat, polegających na kierowaniu w tym okresie - realizacją co najmniej 3 zamówień polegających na remoncie konserwatorskim elewacji tynkowej z elementami sztukaterii w obiektach wpisanych do rejestru zabytków o wartości każdego zamówienia            co najmniej 500 000,00 zł brutto.</w:t>
            </w:r>
          </w:p>
        </w:tc>
      </w:tr>
      <w:tr w:rsidR="00B87B1D" w:rsidRPr="00B87B1D" w14:paraId="1B4E6214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602E7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lp</w:t>
            </w:r>
            <w:proofErr w:type="spellEnd"/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AA4037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Adres budynku/lokalu, w którym wykonano roboty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6E7831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Nazwa, adres oraz numer telefonu zamawiającego, na rzecz którego wykonano roboty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05AD18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Zakres robót wykonanych robót</w:t>
            </w: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CE3B85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E5A4B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Daty rozpoczęcia </w:t>
            </w:r>
          </w:p>
          <w:p w14:paraId="426AEE8D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zakończenia robót</w:t>
            </w:r>
          </w:p>
        </w:tc>
      </w:tr>
      <w:tr w:rsidR="00B87B1D" w:rsidRPr="00B87B1D" w14:paraId="5C4EABB3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55E5A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D1684E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39B485D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33CAF5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FE1B88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72F410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0A0AD7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7B1D" w:rsidRPr="00B87B1D" w14:paraId="489561DC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DEAD0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C5FFEA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DF75905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1F0AAD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E98456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86A9E4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3050B8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7B1D" w:rsidRPr="00B87B1D" w14:paraId="3A712999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8058C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59906B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6063A6D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FC549F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471640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2D81D3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DA36B2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7B1D" w:rsidRPr="00B87B1D" w14:paraId="6E859BCE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5B1BE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9093B9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18007E8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BC381C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C14211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107359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25E9C2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7B1D" w:rsidRPr="00B87B1D" w14:paraId="3FC7AC5F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70FFF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ED5B51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7D4F650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FA2444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4E304D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9FCD84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9C2F19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A2C8DA1" w14:textId="77777777" w:rsidR="00B87B1D" w:rsidRPr="00B87B1D" w:rsidRDefault="00B87B1D" w:rsidP="00B87B1D">
      <w:pPr>
        <w:widowControl/>
        <w:suppressAutoHyphens w:val="0"/>
        <w:spacing w:line="276" w:lineRule="auto"/>
        <w:ind w:left="567"/>
        <w:textAlignment w:val="auto"/>
        <w:rPr>
          <w:rFonts w:ascii="Times New Roman" w:eastAsia="Calibri" w:hAnsi="Times New Roman" w:cs="Times New Roman"/>
          <w:kern w:val="0"/>
        </w:rPr>
      </w:pPr>
    </w:p>
    <w:p w14:paraId="4A424084" w14:textId="77777777" w:rsidR="00B87B1D" w:rsidRPr="00B87B1D" w:rsidRDefault="00B87B1D" w:rsidP="00B87B1D">
      <w:pPr>
        <w:widowControl/>
        <w:suppressAutoHyphens w:val="0"/>
        <w:spacing w:after="0" w:line="276" w:lineRule="auto"/>
        <w:ind w:left="567"/>
        <w:textAlignment w:val="auto"/>
        <w:rPr>
          <w:rFonts w:eastAsia="Calibri" w:cs="Times New Roman"/>
          <w:kern w:val="0"/>
        </w:rPr>
      </w:pPr>
      <w:r w:rsidRPr="00B87B1D">
        <w:rPr>
          <w:rFonts w:ascii="Times New Roman" w:eastAsia="Calibri" w:hAnsi="Times New Roman" w:cs="Times New Roman"/>
          <w:kern w:val="0"/>
        </w:rPr>
        <w:t xml:space="preserve">Oświadczam, że wyżej wymieniona osoba posiada wymagane przez Zamawiającego uprawnienia </w:t>
      </w:r>
      <w:r w:rsidRPr="00B87B1D">
        <w:rPr>
          <w:rFonts w:ascii="Times New Roman" w:eastAsia="Calibri" w:hAnsi="Times New Roman" w:cs="Times New Roman"/>
          <w:kern w:val="0"/>
          <w:szCs w:val="24"/>
        </w:rPr>
        <w:t xml:space="preserve">odpowiednie do wykonywanego zakresu prac         wykształcenie i praktykę lub uprawnienia do wykonywania prac konserwatorskich, potwierdzone stosownym zaświadczeniem, zgodnie z ustawą </w:t>
      </w:r>
    </w:p>
    <w:p w14:paraId="6AB1D86D" w14:textId="77777777" w:rsidR="00B87B1D" w:rsidRPr="00B87B1D" w:rsidRDefault="00B87B1D" w:rsidP="00B87B1D">
      <w:pPr>
        <w:widowControl/>
        <w:suppressAutoHyphens w:val="0"/>
        <w:spacing w:line="276" w:lineRule="auto"/>
        <w:ind w:left="567"/>
        <w:textAlignment w:val="auto"/>
        <w:rPr>
          <w:rFonts w:ascii="Times New Roman" w:eastAsia="Calibri" w:hAnsi="Times New Roman" w:cs="Times New Roman"/>
          <w:kern w:val="0"/>
          <w:szCs w:val="24"/>
        </w:rPr>
      </w:pPr>
      <w:r w:rsidRPr="00B87B1D">
        <w:rPr>
          <w:rFonts w:ascii="Times New Roman" w:eastAsia="Calibri" w:hAnsi="Times New Roman" w:cs="Times New Roman"/>
          <w:kern w:val="0"/>
          <w:szCs w:val="24"/>
        </w:rPr>
        <w:t>z dnia 23 lipca 2003 r. o ochronie zabytków i opiece nad zabytkami.</w:t>
      </w:r>
    </w:p>
    <w:p w14:paraId="43C8AA95" w14:textId="77777777" w:rsidR="00B87B1D" w:rsidRPr="00B87B1D" w:rsidRDefault="00B87B1D" w:rsidP="00B87B1D">
      <w:pPr>
        <w:widowControl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444FFEE" w14:textId="77777777" w:rsidR="00B87B1D" w:rsidRPr="00B87B1D" w:rsidRDefault="00B87B1D" w:rsidP="00B87B1D">
      <w:pPr>
        <w:widowControl/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87B1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87B1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87B1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87B1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87B1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87B1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87B1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87B1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87B1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87B1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87B1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……………………………………………….</w:t>
      </w:r>
    </w:p>
    <w:p w14:paraId="330E493A" w14:textId="77777777" w:rsidR="00B87B1D" w:rsidRDefault="00B87B1D" w:rsidP="00B87B1D">
      <w:pPr>
        <w:widowControl/>
        <w:spacing w:after="0"/>
        <w:jc w:val="both"/>
        <w:rPr>
          <w:rFonts w:ascii="Times New Roman" w:eastAsia="Times New Roman" w:hAnsi="Times New Roman" w:cs="Times New Roman"/>
          <w:lang w:eastAsia="pl-PL"/>
        </w:rPr>
        <w:sectPr w:rsidR="00B87B1D" w:rsidSect="00B87B1D">
          <w:pgSz w:w="16838" w:h="11906" w:orient="landscape"/>
          <w:pgMar w:top="1134" w:right="851" w:bottom="1134" w:left="851" w:header="709" w:footer="709" w:gutter="0"/>
          <w:cols w:space="708"/>
          <w:titlePg/>
          <w:docGrid w:linePitch="299"/>
        </w:sectPr>
      </w:pPr>
      <w:r w:rsidRPr="00B87B1D">
        <w:rPr>
          <w:rFonts w:ascii="Times New Roman" w:eastAsia="Times New Roman" w:hAnsi="Times New Roman" w:cs="Times New Roman"/>
          <w:lang w:eastAsia="pl-PL"/>
        </w:rPr>
        <w:tab/>
      </w:r>
      <w:r w:rsidRPr="00B87B1D">
        <w:rPr>
          <w:rFonts w:ascii="Times New Roman" w:eastAsia="Times New Roman" w:hAnsi="Times New Roman" w:cs="Times New Roman"/>
          <w:lang w:eastAsia="pl-PL"/>
        </w:rPr>
        <w:tab/>
      </w:r>
      <w:r w:rsidRPr="00B87B1D">
        <w:rPr>
          <w:rFonts w:ascii="Times New Roman" w:eastAsia="Times New Roman" w:hAnsi="Times New Roman" w:cs="Times New Roman"/>
          <w:lang w:eastAsia="pl-PL"/>
        </w:rPr>
        <w:tab/>
      </w:r>
      <w:r w:rsidRPr="00B87B1D">
        <w:rPr>
          <w:rFonts w:ascii="Times New Roman" w:eastAsia="Times New Roman" w:hAnsi="Times New Roman" w:cs="Times New Roman"/>
          <w:lang w:eastAsia="pl-PL"/>
        </w:rPr>
        <w:tab/>
      </w:r>
      <w:r w:rsidRPr="00B87B1D">
        <w:rPr>
          <w:rFonts w:ascii="Times New Roman" w:eastAsia="Times New Roman" w:hAnsi="Times New Roman" w:cs="Times New Roman"/>
          <w:lang w:eastAsia="pl-PL"/>
        </w:rPr>
        <w:tab/>
      </w:r>
      <w:r w:rsidRPr="00B87B1D">
        <w:rPr>
          <w:rFonts w:ascii="Times New Roman" w:eastAsia="Times New Roman" w:hAnsi="Times New Roman" w:cs="Times New Roman"/>
          <w:lang w:eastAsia="pl-PL"/>
        </w:rPr>
        <w:tab/>
      </w:r>
      <w:r w:rsidRPr="00B87B1D">
        <w:rPr>
          <w:rFonts w:ascii="Times New Roman" w:eastAsia="Times New Roman" w:hAnsi="Times New Roman" w:cs="Times New Roman"/>
          <w:lang w:eastAsia="pl-PL"/>
        </w:rPr>
        <w:tab/>
      </w:r>
      <w:r w:rsidRPr="00B87B1D">
        <w:rPr>
          <w:rFonts w:ascii="Times New Roman" w:eastAsia="Times New Roman" w:hAnsi="Times New Roman" w:cs="Times New Roman"/>
          <w:lang w:eastAsia="pl-PL"/>
        </w:rPr>
        <w:tab/>
      </w:r>
      <w:r w:rsidRPr="00B87B1D">
        <w:rPr>
          <w:rFonts w:ascii="Times New Roman" w:eastAsia="Times New Roman" w:hAnsi="Times New Roman" w:cs="Times New Roman"/>
          <w:lang w:eastAsia="pl-PL"/>
        </w:rPr>
        <w:tab/>
      </w:r>
      <w:r w:rsidRPr="00B87B1D">
        <w:rPr>
          <w:rFonts w:ascii="Times New Roman" w:eastAsia="Times New Roman" w:hAnsi="Times New Roman" w:cs="Times New Roman"/>
          <w:lang w:eastAsia="pl-PL"/>
        </w:rPr>
        <w:tab/>
      </w:r>
      <w:r w:rsidRPr="00B87B1D">
        <w:rPr>
          <w:rFonts w:ascii="Times New Roman" w:eastAsia="Times New Roman" w:hAnsi="Times New Roman" w:cs="Times New Roman"/>
          <w:lang w:eastAsia="pl-PL"/>
        </w:rPr>
        <w:tab/>
        <w:t>(podpis osoby/osób umocowanej/umocowanych)</w:t>
      </w:r>
    </w:p>
    <w:p w14:paraId="1E25F546" w14:textId="77777777" w:rsidR="00B87B1D" w:rsidRPr="00B87B1D" w:rsidRDefault="00B87B1D" w:rsidP="00B87B1D">
      <w:pPr>
        <w:widowControl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87B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Wykaz doświadczenia zawodowego kierownika budowy (wzór)</w:t>
      </w:r>
    </w:p>
    <w:tbl>
      <w:tblPr>
        <w:tblW w:w="14170" w:type="dxa"/>
        <w:tblInd w:w="-5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3115"/>
        <w:gridCol w:w="3260"/>
        <w:gridCol w:w="2977"/>
        <w:gridCol w:w="992"/>
        <w:gridCol w:w="992"/>
        <w:gridCol w:w="2268"/>
      </w:tblGrid>
      <w:tr w:rsidR="00B87B1D" w:rsidRPr="00B87B1D" w14:paraId="1DE06863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F5127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90D06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Imię i nazwisko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58071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Wykształcenie (kwalifikacje zawodowe - uprawnienia)</w:t>
            </w:r>
          </w:p>
          <w:p w14:paraId="0CED19B0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F35F9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Zakres czynności wykonywanych podczas realizacji przedmiotu zamówienia</w:t>
            </w:r>
          </w:p>
        </w:tc>
        <w:tc>
          <w:tcPr>
            <w:tcW w:w="32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684C6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Podstawa do dysponowania osobą</w:t>
            </w:r>
          </w:p>
        </w:tc>
      </w:tr>
      <w:tr w:rsidR="00B87B1D" w:rsidRPr="00B87B1D" w14:paraId="7A0C73A5" w14:textId="77777777" w:rsidTr="002B171D">
        <w:tblPrEx>
          <w:tblCellMar>
            <w:top w:w="0" w:type="dxa"/>
            <w:bottom w:w="0" w:type="dxa"/>
          </w:tblCellMar>
        </w:tblPrEx>
        <w:trPr>
          <w:trHeight w:val="1030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16A3E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5A2EA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7D567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2CDEC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BD2BA18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E39D8A7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C393F67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25039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7B1D" w:rsidRPr="00B87B1D" w14:paraId="60CE7442" w14:textId="77777777" w:rsidTr="002B171D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41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D7215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 xml:space="preserve">Wykaz realizacji wykonanych w okresie ostatnich 5 lat, polegających na kierowaniu w tym okresie - realizacją co najmniej 3 zamówień polegających na remoncie konserwatorskim elewacji tynkowej z elementami sztukaterii w obiektach wpisanych do rejestru zabytków o wartości każdego zamówienia co najmniej 500 000,00 zł brutto. </w:t>
            </w:r>
          </w:p>
        </w:tc>
      </w:tr>
      <w:tr w:rsidR="00B87B1D" w:rsidRPr="00B87B1D" w14:paraId="2837DEC3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EDFA4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lp</w:t>
            </w:r>
            <w:proofErr w:type="spellEnd"/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E68459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Adres budynku/lokalu, w którym wykonano roboty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702837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Nazwa, adres oraz numer telefonu zamawiającego, na rzecz którego wykonano roboty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C3B6AD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Zakres robót wykonanych robót</w:t>
            </w: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43C584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FD3B68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Daty rozpoczęcia </w:t>
            </w:r>
          </w:p>
          <w:p w14:paraId="30DCF88C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zakończenia robót</w:t>
            </w:r>
          </w:p>
        </w:tc>
      </w:tr>
      <w:tr w:rsidR="00B87B1D" w:rsidRPr="00B87B1D" w14:paraId="1F8BF8F6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9B8C2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E19CC1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6476D62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3C2E34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C5666B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F6F56D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325FA4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7B1D" w:rsidRPr="00B87B1D" w14:paraId="3A4CFD80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ABBCC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63776B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BE93CCE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CE8B44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C1A737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38B808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F8D695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7B1D" w:rsidRPr="00B87B1D" w14:paraId="55A67815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5FC81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D4B503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330E6E4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169882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E5B1B4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DF379C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6520C2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7B1D" w:rsidRPr="00B87B1D" w14:paraId="74494EFA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9B403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5BD6FF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853AA83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C12E12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114825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09AAF5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F021B2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7B1D" w:rsidRPr="00B87B1D" w14:paraId="54E1CFE5" w14:textId="77777777" w:rsidTr="002B171D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7B832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7B1D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122BCF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5276F46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E4D0C9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2A6857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F1A9B9" w14:textId="77777777" w:rsidR="00B87B1D" w:rsidRPr="00B87B1D" w:rsidRDefault="00B87B1D" w:rsidP="00B87B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08E910" w14:textId="77777777" w:rsidR="00B87B1D" w:rsidRPr="00B87B1D" w:rsidRDefault="00B87B1D" w:rsidP="00B87B1D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75F17029" w14:textId="77777777" w:rsidR="00B87B1D" w:rsidRPr="00B87B1D" w:rsidRDefault="00B87B1D" w:rsidP="00B87B1D">
      <w:pPr>
        <w:widowControl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68CB48" w14:textId="77777777" w:rsidR="00B87B1D" w:rsidRPr="00B87B1D" w:rsidRDefault="00B87B1D" w:rsidP="00B87B1D">
      <w:pPr>
        <w:widowControl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87B1D">
        <w:rPr>
          <w:rFonts w:ascii="Times New Roman" w:eastAsia="Times New Roman" w:hAnsi="Times New Roman" w:cs="Times New Roman"/>
          <w:lang w:eastAsia="pl-PL"/>
        </w:rPr>
        <w:t>Oświadczam, że wyżej wymieniona osoba posiada wymagane przez Zamawiającego uprawnienia oraz jest członkiem właściwej Izby Inżynierów Budownictwa,</w:t>
      </w:r>
    </w:p>
    <w:p w14:paraId="314B62B2" w14:textId="77777777" w:rsidR="00B87B1D" w:rsidRPr="00B87B1D" w:rsidRDefault="00B87B1D" w:rsidP="00B87B1D">
      <w:pPr>
        <w:widowControl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87B1D">
        <w:rPr>
          <w:rFonts w:ascii="Times New Roman" w:eastAsia="Times New Roman" w:hAnsi="Times New Roman" w:cs="Times New Roman"/>
          <w:lang w:eastAsia="pl-PL"/>
        </w:rPr>
        <w:t>posiada uprawnienia do kierowania robotami budowlanymi przy zabytkach nieruchomych zgodnie z ustawą z dnia 23 lipca 2003 r. o ochronie zabytków i opiece nad zabytkami.</w:t>
      </w:r>
    </w:p>
    <w:p w14:paraId="341622D4" w14:textId="77777777" w:rsidR="00B87B1D" w:rsidRPr="00B87B1D" w:rsidRDefault="00B87B1D" w:rsidP="00B87B1D">
      <w:pPr>
        <w:widowControl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042E286" w14:textId="77777777" w:rsidR="00B87B1D" w:rsidRPr="00B87B1D" w:rsidRDefault="00B87B1D" w:rsidP="00B87B1D">
      <w:pPr>
        <w:widowControl/>
        <w:spacing w:after="0"/>
        <w:ind w:left="6372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87B1D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……………………………………………….</w:t>
      </w:r>
    </w:p>
    <w:p w14:paraId="30F921C5" w14:textId="77777777" w:rsidR="00B87B1D" w:rsidRPr="00B87B1D" w:rsidRDefault="00B87B1D" w:rsidP="00B87B1D">
      <w:pPr>
        <w:widowControl/>
        <w:spacing w:after="0"/>
        <w:ind w:left="7080"/>
        <w:jc w:val="both"/>
        <w:rPr>
          <w:rFonts w:ascii="Times New Roman" w:eastAsia="Times New Roman" w:hAnsi="Times New Roman" w:cs="Times New Roman"/>
          <w:lang w:eastAsia="pl-PL"/>
        </w:rPr>
      </w:pPr>
      <w:r w:rsidRPr="00B87B1D">
        <w:rPr>
          <w:rFonts w:ascii="Times New Roman" w:eastAsia="Times New Roman" w:hAnsi="Times New Roman" w:cs="Times New Roman"/>
          <w:lang w:eastAsia="pl-PL"/>
        </w:rPr>
        <w:t>(podpis osoby/osób umocowanej/umocowanych)</w:t>
      </w:r>
    </w:p>
    <w:p w14:paraId="26070E32" w14:textId="77777777" w:rsidR="00B87B1D" w:rsidRDefault="00B87B1D" w:rsidP="00B87B1D">
      <w:pPr>
        <w:widowControl/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  <w:sectPr w:rsidR="00B87B1D" w:rsidSect="00B87B1D">
          <w:pgSz w:w="16838" w:h="11906" w:orient="landscape"/>
          <w:pgMar w:top="1134" w:right="851" w:bottom="1134" w:left="851" w:header="709" w:footer="709" w:gutter="0"/>
          <w:cols w:space="708"/>
          <w:titlePg/>
          <w:docGrid w:linePitch="299"/>
        </w:sectPr>
      </w:pPr>
    </w:p>
    <w:p w14:paraId="45FCB170" w14:textId="77777777" w:rsidR="00B87B1D" w:rsidRPr="00B87B1D" w:rsidRDefault="00B87B1D" w:rsidP="00B87B1D">
      <w:pPr>
        <w:numPr>
          <w:ilvl w:val="0"/>
          <w:numId w:val="10"/>
        </w:numPr>
        <w:spacing w:after="120"/>
        <w:ind w:left="0" w:firstLine="0"/>
        <w:rPr>
          <w:rFonts w:ascii="Times New Roman" w:hAnsi="Times New Roman" w:cs="Mangal"/>
          <w:color w:val="000000"/>
          <w:sz w:val="24"/>
          <w:szCs w:val="21"/>
          <w:lang w:eastAsia="zh-CN" w:bidi="hi-IN"/>
        </w:rPr>
      </w:pPr>
      <w:r w:rsidRPr="00B87B1D">
        <w:rPr>
          <w:rFonts w:ascii="Times New Roman" w:hAnsi="Times New Roman" w:cs="Mangal"/>
          <w:color w:val="000000"/>
          <w:sz w:val="24"/>
          <w:szCs w:val="21"/>
          <w:lang w:eastAsia="zh-CN" w:bidi="hi-IN"/>
        </w:rPr>
        <w:lastRenderedPageBreak/>
        <w:tab/>
      </w:r>
      <w:r w:rsidRPr="00B87B1D">
        <w:rPr>
          <w:rFonts w:ascii="Times New Roman" w:hAnsi="Times New Roman" w:cs="Mangal"/>
          <w:color w:val="000000"/>
          <w:sz w:val="24"/>
          <w:szCs w:val="21"/>
          <w:lang w:eastAsia="zh-CN" w:bidi="hi-IN"/>
        </w:rPr>
        <w:tab/>
      </w:r>
      <w:r w:rsidRPr="00B87B1D">
        <w:rPr>
          <w:rFonts w:ascii="Times New Roman" w:hAnsi="Times New Roman" w:cs="Mangal"/>
          <w:color w:val="000000"/>
          <w:sz w:val="24"/>
          <w:szCs w:val="21"/>
          <w:lang w:eastAsia="zh-CN" w:bidi="hi-IN"/>
        </w:rPr>
        <w:tab/>
      </w:r>
      <w:r w:rsidRPr="00B87B1D">
        <w:rPr>
          <w:rFonts w:ascii="Times New Roman" w:hAnsi="Times New Roman" w:cs="Mangal"/>
          <w:color w:val="000000"/>
          <w:sz w:val="24"/>
          <w:szCs w:val="21"/>
          <w:lang w:eastAsia="zh-CN" w:bidi="hi-IN"/>
        </w:rPr>
        <w:tab/>
      </w:r>
      <w:r w:rsidRPr="00B87B1D">
        <w:rPr>
          <w:rFonts w:ascii="Times New Roman" w:hAnsi="Times New Roman" w:cs="Mangal"/>
          <w:color w:val="000000"/>
          <w:sz w:val="24"/>
          <w:szCs w:val="21"/>
          <w:lang w:eastAsia="zh-CN" w:bidi="hi-IN"/>
        </w:rPr>
        <w:tab/>
      </w:r>
    </w:p>
    <w:p w14:paraId="0A2FF347" w14:textId="77777777" w:rsidR="00B87B1D" w:rsidRPr="00B87B1D" w:rsidRDefault="00B87B1D" w:rsidP="00B87B1D">
      <w:pPr>
        <w:spacing w:after="0" w:line="360" w:lineRule="auto"/>
        <w:ind w:left="2127" w:firstLine="709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 w:rsidRPr="00B87B1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Wspólnota Mieszkaniowa Nieruchomości przy ul. Felicjanek 3,  </w:t>
      </w:r>
    </w:p>
    <w:p w14:paraId="6C94993F" w14:textId="77777777" w:rsidR="00B87B1D" w:rsidRPr="00B87B1D" w:rsidRDefault="00B87B1D" w:rsidP="00B87B1D">
      <w:pPr>
        <w:spacing w:after="0"/>
        <w:ind w:left="2127" w:firstLine="709"/>
        <w:rPr>
          <w:rFonts w:ascii="Times New Roman" w:hAnsi="Times New Roman" w:cs="Arial"/>
          <w:sz w:val="24"/>
          <w:szCs w:val="24"/>
          <w:lang w:eastAsia="zh-CN" w:bidi="hi-IN"/>
        </w:rPr>
      </w:pPr>
      <w:r w:rsidRPr="00B87B1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ul. Felicjanek 3,  31-103 Kraków</w:t>
      </w:r>
      <w:r w:rsidRPr="00B87B1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ar-SA"/>
        </w:rPr>
        <w:t xml:space="preserve">               </w:t>
      </w:r>
    </w:p>
    <w:p w14:paraId="1BC7F768" w14:textId="77777777" w:rsidR="00B87B1D" w:rsidRPr="00B87B1D" w:rsidRDefault="00B87B1D" w:rsidP="00B87B1D">
      <w:pPr>
        <w:spacing w:after="0"/>
        <w:ind w:left="2127" w:firstLine="709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ar-SA"/>
        </w:rPr>
      </w:pPr>
      <w:r w:rsidRPr="00B87B1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ar-SA"/>
        </w:rPr>
        <w:t xml:space="preserve">       </w:t>
      </w:r>
    </w:p>
    <w:p w14:paraId="616B0B73" w14:textId="77777777" w:rsidR="00B87B1D" w:rsidRPr="00B87B1D" w:rsidRDefault="00B87B1D" w:rsidP="00B87B1D">
      <w:pPr>
        <w:spacing w:after="0" w:line="360" w:lineRule="auto"/>
        <w:rPr>
          <w:rFonts w:ascii="Times New Roman" w:hAnsi="Times New Roman" w:cs="Arial"/>
          <w:sz w:val="24"/>
          <w:szCs w:val="24"/>
          <w:lang w:eastAsia="zh-CN" w:bidi="hi-IN"/>
        </w:rPr>
      </w:pPr>
      <w:r w:rsidRPr="00B87B1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ar-SA"/>
        </w:rPr>
        <w:t xml:space="preserve">                       </w:t>
      </w:r>
      <w:r w:rsidRPr="00B87B1D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                                                 </w:t>
      </w:r>
    </w:p>
    <w:p w14:paraId="62A31D3B" w14:textId="77777777" w:rsidR="00B87B1D" w:rsidRPr="00B87B1D" w:rsidRDefault="00B87B1D" w:rsidP="00B87B1D">
      <w:pPr>
        <w:keepNext/>
        <w:widowControl/>
        <w:spacing w:after="0" w:line="360" w:lineRule="auto"/>
        <w:ind w:left="567"/>
        <w:outlineLvl w:val="2"/>
        <w:rPr>
          <w:rFonts w:ascii="Times New Roman" w:eastAsia="Times New Roman" w:hAnsi="Times New Roman" w:cs="Arial"/>
          <w:b/>
          <w:sz w:val="24"/>
          <w:szCs w:val="20"/>
          <w:lang w:eastAsia="pl-PL" w:bidi="hi-IN"/>
        </w:rPr>
      </w:pPr>
      <w:r w:rsidRPr="00B87B1D">
        <w:rPr>
          <w:rFonts w:ascii="Times New Roman" w:eastAsia="Times New Roman" w:hAnsi="Times New Roman" w:cs="Arial"/>
          <w:b/>
          <w:sz w:val="24"/>
          <w:szCs w:val="24"/>
          <w:lang w:eastAsia="pl-PL" w:bidi="hi-IN"/>
        </w:rPr>
        <w:t>Wykonawca:</w:t>
      </w:r>
    </w:p>
    <w:p w14:paraId="26A55433" w14:textId="77777777" w:rsidR="00B87B1D" w:rsidRPr="00B87B1D" w:rsidRDefault="00B87B1D" w:rsidP="00B87B1D">
      <w:pPr>
        <w:widowControl/>
        <w:spacing w:after="0" w:line="480" w:lineRule="auto"/>
        <w:ind w:right="5954"/>
        <w:rPr>
          <w:rFonts w:ascii="Times New Roman" w:hAnsi="Times New Roman" w:cs="Arial"/>
          <w:sz w:val="24"/>
          <w:szCs w:val="24"/>
          <w:lang w:bidi="hi-IN"/>
        </w:rPr>
      </w:pPr>
      <w:r w:rsidRPr="00B87B1D">
        <w:rPr>
          <w:rFonts w:ascii="Times New Roman" w:hAnsi="Times New Roman" w:cs="Arial"/>
          <w:sz w:val="24"/>
          <w:szCs w:val="24"/>
          <w:lang w:bidi="hi-IN"/>
        </w:rPr>
        <w:t>………………………………</w:t>
      </w:r>
    </w:p>
    <w:p w14:paraId="2F9BF45B" w14:textId="77777777" w:rsidR="00B87B1D" w:rsidRPr="00B87B1D" w:rsidRDefault="00B87B1D" w:rsidP="00B87B1D">
      <w:pPr>
        <w:widowControl/>
        <w:ind w:right="5953"/>
        <w:rPr>
          <w:rFonts w:ascii="Times New Roman" w:hAnsi="Times New Roman" w:cs="Arial"/>
          <w:i/>
          <w:sz w:val="24"/>
          <w:szCs w:val="24"/>
          <w:lang w:bidi="hi-IN"/>
        </w:rPr>
      </w:pPr>
      <w:r w:rsidRPr="00B87B1D">
        <w:rPr>
          <w:rFonts w:ascii="Times New Roman" w:hAnsi="Times New Roman" w:cs="Arial"/>
          <w:i/>
          <w:sz w:val="24"/>
          <w:szCs w:val="24"/>
          <w:lang w:bidi="hi-IN"/>
        </w:rPr>
        <w:t>(pełna nazwa/firma, adres, w zależności od podmiotu: NIP/PESEL, KRS/</w:t>
      </w:r>
      <w:proofErr w:type="spellStart"/>
      <w:r w:rsidRPr="00B87B1D">
        <w:rPr>
          <w:rFonts w:ascii="Times New Roman" w:hAnsi="Times New Roman" w:cs="Arial"/>
          <w:i/>
          <w:sz w:val="24"/>
          <w:szCs w:val="24"/>
          <w:lang w:bidi="hi-IN"/>
        </w:rPr>
        <w:t>CEiDG</w:t>
      </w:r>
      <w:proofErr w:type="spellEnd"/>
      <w:r w:rsidRPr="00B87B1D">
        <w:rPr>
          <w:rFonts w:ascii="Times New Roman" w:hAnsi="Times New Roman" w:cs="Arial"/>
          <w:i/>
          <w:sz w:val="24"/>
          <w:szCs w:val="24"/>
          <w:lang w:bidi="hi-IN"/>
        </w:rPr>
        <w:t>)</w:t>
      </w:r>
    </w:p>
    <w:p w14:paraId="0CFA1A02" w14:textId="77777777" w:rsidR="00B87B1D" w:rsidRPr="00B87B1D" w:rsidRDefault="00B87B1D" w:rsidP="00B87B1D">
      <w:pPr>
        <w:widowControl/>
        <w:spacing w:after="0" w:line="480" w:lineRule="auto"/>
        <w:rPr>
          <w:rFonts w:ascii="Times New Roman" w:hAnsi="Times New Roman" w:cs="Arial"/>
          <w:sz w:val="24"/>
          <w:szCs w:val="24"/>
          <w:u w:val="single"/>
          <w:lang w:bidi="hi-IN"/>
        </w:rPr>
      </w:pPr>
      <w:r w:rsidRPr="00B87B1D">
        <w:rPr>
          <w:rFonts w:ascii="Times New Roman" w:hAnsi="Times New Roman" w:cs="Arial"/>
          <w:sz w:val="24"/>
          <w:szCs w:val="24"/>
          <w:u w:val="single"/>
          <w:lang w:bidi="hi-IN"/>
        </w:rPr>
        <w:t>reprezentowany przez:</w:t>
      </w:r>
    </w:p>
    <w:p w14:paraId="71C4751F" w14:textId="77777777" w:rsidR="00B87B1D" w:rsidRPr="00B87B1D" w:rsidRDefault="00B87B1D" w:rsidP="00B87B1D">
      <w:pPr>
        <w:widowControl/>
        <w:spacing w:after="0" w:line="480" w:lineRule="auto"/>
        <w:ind w:right="5954"/>
        <w:rPr>
          <w:rFonts w:ascii="Times New Roman" w:hAnsi="Times New Roman" w:cs="Arial"/>
          <w:sz w:val="24"/>
          <w:szCs w:val="24"/>
          <w:lang w:bidi="hi-IN"/>
        </w:rPr>
      </w:pPr>
      <w:r w:rsidRPr="00B87B1D">
        <w:rPr>
          <w:rFonts w:ascii="Times New Roman" w:hAnsi="Times New Roman" w:cs="Arial"/>
          <w:sz w:val="24"/>
          <w:szCs w:val="24"/>
          <w:lang w:bidi="hi-IN"/>
        </w:rPr>
        <w:t>………………………………</w:t>
      </w:r>
    </w:p>
    <w:p w14:paraId="18CE2185" w14:textId="77777777" w:rsidR="00B87B1D" w:rsidRPr="00B87B1D" w:rsidRDefault="00B87B1D" w:rsidP="00B87B1D">
      <w:pPr>
        <w:widowControl/>
        <w:tabs>
          <w:tab w:val="left" w:pos="6315"/>
        </w:tabs>
        <w:spacing w:after="0"/>
        <w:ind w:right="-525"/>
        <w:rPr>
          <w:rFonts w:ascii="Times New Roman" w:hAnsi="Times New Roman" w:cs="Arial"/>
          <w:i/>
          <w:sz w:val="24"/>
          <w:szCs w:val="24"/>
          <w:lang w:bidi="hi-IN"/>
        </w:rPr>
      </w:pPr>
      <w:r w:rsidRPr="00B87B1D">
        <w:rPr>
          <w:rFonts w:ascii="Times New Roman" w:hAnsi="Times New Roman" w:cs="Arial"/>
          <w:i/>
          <w:sz w:val="24"/>
          <w:szCs w:val="24"/>
          <w:lang w:bidi="hi-IN"/>
        </w:rPr>
        <w:t>(imię, nazwisko, stanowisko/podstawa do reprezentacji)</w:t>
      </w:r>
    </w:p>
    <w:p w14:paraId="36E8BD83" w14:textId="77777777" w:rsidR="00B87B1D" w:rsidRPr="00B87B1D" w:rsidRDefault="00B87B1D" w:rsidP="00B87B1D">
      <w:pPr>
        <w:widowControl/>
        <w:spacing w:after="120" w:line="360" w:lineRule="auto"/>
        <w:jc w:val="center"/>
        <w:rPr>
          <w:rFonts w:ascii="Times New Roman" w:hAnsi="Times New Roman" w:cs="Arial"/>
          <w:b/>
          <w:sz w:val="24"/>
          <w:szCs w:val="24"/>
          <w:u w:val="single"/>
          <w:lang w:bidi="hi-IN"/>
        </w:rPr>
      </w:pPr>
    </w:p>
    <w:p w14:paraId="19BB2E66" w14:textId="77777777" w:rsidR="00B87B1D" w:rsidRPr="00B87B1D" w:rsidRDefault="00B87B1D" w:rsidP="00B87B1D">
      <w:pPr>
        <w:widowControl/>
        <w:spacing w:after="120" w:line="360" w:lineRule="auto"/>
        <w:jc w:val="center"/>
        <w:rPr>
          <w:rFonts w:ascii="Times New Roman" w:hAnsi="Times New Roman" w:cs="Arial"/>
          <w:b/>
          <w:sz w:val="24"/>
          <w:szCs w:val="24"/>
          <w:u w:val="single"/>
          <w:lang w:bidi="hi-IN"/>
        </w:rPr>
      </w:pPr>
    </w:p>
    <w:p w14:paraId="3CEFB06F" w14:textId="77777777" w:rsidR="00B87B1D" w:rsidRPr="00B87B1D" w:rsidRDefault="00B87B1D" w:rsidP="00B87B1D">
      <w:pPr>
        <w:widowControl/>
        <w:spacing w:after="120" w:line="360" w:lineRule="auto"/>
        <w:jc w:val="center"/>
        <w:rPr>
          <w:rFonts w:ascii="Times New Roman" w:hAnsi="Times New Roman" w:cs="Arial"/>
          <w:lang w:bidi="hi-IN"/>
        </w:rPr>
      </w:pPr>
      <w:r w:rsidRPr="00B87B1D">
        <w:rPr>
          <w:rFonts w:ascii="Times New Roman" w:hAnsi="Times New Roman" w:cs="Arial"/>
          <w:b/>
          <w:sz w:val="24"/>
          <w:szCs w:val="24"/>
          <w:u w:val="single"/>
          <w:lang w:bidi="hi-IN"/>
        </w:rPr>
        <w:t>OŚWIADCZENIA  WYKONAWCY:</w:t>
      </w:r>
    </w:p>
    <w:p w14:paraId="525060B3" w14:textId="77777777" w:rsidR="00B87B1D" w:rsidRPr="00B87B1D" w:rsidRDefault="00B87B1D" w:rsidP="00B87B1D">
      <w:pPr>
        <w:widowControl/>
        <w:spacing w:before="120" w:after="0"/>
        <w:jc w:val="center"/>
        <w:rPr>
          <w:rFonts w:ascii="Times New Roman" w:hAnsi="Times New Roman" w:cs="Arial"/>
          <w:b/>
          <w:sz w:val="24"/>
          <w:szCs w:val="24"/>
          <w:u w:val="single"/>
          <w:lang w:bidi="hi-IN"/>
        </w:rPr>
      </w:pPr>
    </w:p>
    <w:p w14:paraId="709A8CB7" w14:textId="77777777" w:rsidR="00B87B1D" w:rsidRPr="00B87B1D" w:rsidRDefault="00B87B1D" w:rsidP="00B87B1D">
      <w:pPr>
        <w:widowControl/>
        <w:numPr>
          <w:ilvl w:val="0"/>
          <w:numId w:val="11"/>
        </w:numPr>
        <w:spacing w:before="120" w:after="0" w:line="360" w:lineRule="auto"/>
        <w:rPr>
          <w:rFonts w:ascii="Times New Roman" w:hAnsi="Times New Roman" w:cs="Arial"/>
          <w:b/>
          <w:sz w:val="24"/>
          <w:szCs w:val="24"/>
          <w:lang w:bidi="hi-IN"/>
        </w:rPr>
      </w:pPr>
      <w:r w:rsidRPr="00B87B1D">
        <w:rPr>
          <w:rFonts w:ascii="Times New Roman" w:hAnsi="Times New Roman" w:cs="Arial"/>
          <w:b/>
          <w:sz w:val="24"/>
          <w:szCs w:val="24"/>
          <w:lang w:bidi="hi-IN"/>
        </w:rPr>
        <w:t xml:space="preserve">DOTYCZĄCE SPEŁNIANIA WARUNKÓW UDZIAŁU W POSTĘPOWANIU </w:t>
      </w:r>
      <w:r w:rsidRPr="00B87B1D">
        <w:rPr>
          <w:rFonts w:ascii="Times New Roman" w:hAnsi="Times New Roman" w:cs="Arial"/>
          <w:b/>
          <w:sz w:val="24"/>
          <w:szCs w:val="24"/>
          <w:lang w:bidi="hi-IN"/>
        </w:rPr>
        <w:br/>
      </w:r>
    </w:p>
    <w:p w14:paraId="74153293" w14:textId="77777777" w:rsidR="00B87B1D" w:rsidRPr="00B87B1D" w:rsidRDefault="00B87B1D" w:rsidP="00B87B1D">
      <w:pPr>
        <w:widowControl/>
        <w:suppressLineNumbers/>
        <w:spacing w:after="0"/>
        <w:jc w:val="both"/>
        <w:rPr>
          <w:rFonts w:ascii="Times New Roman" w:hAnsi="Times New Roman" w:cs="Arial"/>
          <w:sz w:val="24"/>
          <w:szCs w:val="24"/>
          <w:lang w:bidi="hi-IN"/>
        </w:rPr>
      </w:pPr>
      <w:r w:rsidRPr="00B87B1D">
        <w:rPr>
          <w:rFonts w:ascii="Times New Roman" w:hAnsi="Times New Roman" w:cs="Arial"/>
          <w:sz w:val="24"/>
          <w:szCs w:val="24"/>
          <w:lang w:bidi="hi-IN"/>
        </w:rPr>
        <w:t xml:space="preserve">Na potrzeby postępowania przetargowego na wykonanie robót budowlano-konserwatorskich </w:t>
      </w:r>
      <w:proofErr w:type="spellStart"/>
      <w:r w:rsidRPr="00B87B1D">
        <w:rPr>
          <w:rFonts w:ascii="Times New Roman" w:hAnsi="Times New Roman" w:cs="Arial"/>
          <w:sz w:val="24"/>
          <w:szCs w:val="24"/>
          <w:lang w:bidi="hi-IN"/>
        </w:rPr>
        <w:t>pn</w:t>
      </w:r>
      <w:proofErr w:type="spellEnd"/>
      <w:r w:rsidRPr="00B87B1D">
        <w:rPr>
          <w:rFonts w:ascii="Times New Roman" w:hAnsi="Times New Roman" w:cs="Arial"/>
          <w:sz w:val="24"/>
          <w:szCs w:val="24"/>
          <w:lang w:bidi="hi-IN"/>
        </w:rPr>
        <w:t>:</w:t>
      </w:r>
    </w:p>
    <w:p w14:paraId="6C423965" w14:textId="77777777" w:rsidR="00B87B1D" w:rsidRPr="00B87B1D" w:rsidRDefault="00B87B1D" w:rsidP="00B87B1D">
      <w:pPr>
        <w:widowControl/>
        <w:suppressLineNumbers/>
        <w:spacing w:after="0"/>
        <w:jc w:val="both"/>
        <w:rPr>
          <w:rFonts w:ascii="Times New Roman" w:hAnsi="Times New Roman" w:cs="Arial"/>
          <w:lang w:bidi="hi-IN"/>
        </w:rPr>
      </w:pPr>
    </w:p>
    <w:p w14:paraId="43A0CB9B" w14:textId="77777777" w:rsidR="00B87B1D" w:rsidRPr="00B87B1D" w:rsidRDefault="00B87B1D" w:rsidP="00B87B1D">
      <w:pPr>
        <w:widowControl/>
        <w:suppressLineNumbers/>
        <w:tabs>
          <w:tab w:val="center" w:pos="4536"/>
          <w:tab w:val="right" w:pos="907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7B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„Remont elewacji frontowej w kamienicy przy ul. Felicjanek 3 w Krakowie”</w:t>
      </w:r>
    </w:p>
    <w:p w14:paraId="0AAFD327" w14:textId="77777777" w:rsidR="00B87B1D" w:rsidRPr="00B87B1D" w:rsidRDefault="00B87B1D" w:rsidP="00B87B1D">
      <w:pPr>
        <w:widowControl/>
        <w:suppressLineNumbers/>
        <w:tabs>
          <w:tab w:val="center" w:pos="4536"/>
          <w:tab w:val="right" w:pos="907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6442A7B" w14:textId="77777777" w:rsidR="00B87B1D" w:rsidRPr="00B87B1D" w:rsidRDefault="00B87B1D" w:rsidP="00B87B1D">
      <w:pPr>
        <w:widowControl/>
        <w:suppressLineNumbers/>
        <w:tabs>
          <w:tab w:val="center" w:pos="4536"/>
          <w:tab w:val="right" w:pos="9072"/>
        </w:tabs>
        <w:spacing w:after="0"/>
        <w:rPr>
          <w:rFonts w:ascii="Times New Roman" w:hAnsi="Times New Roman" w:cs="Arial"/>
          <w:lang w:bidi="hi-IN"/>
        </w:rPr>
      </w:pPr>
    </w:p>
    <w:p w14:paraId="501E63B6" w14:textId="77777777" w:rsidR="00B87B1D" w:rsidRPr="00B87B1D" w:rsidRDefault="00B87B1D" w:rsidP="00B87B1D">
      <w:pPr>
        <w:widowControl/>
        <w:spacing w:after="0" w:line="360" w:lineRule="auto"/>
        <w:jc w:val="both"/>
        <w:rPr>
          <w:rFonts w:ascii="Times New Roman" w:hAnsi="Times New Roman" w:cs="Arial"/>
          <w:sz w:val="24"/>
          <w:szCs w:val="24"/>
          <w:lang w:bidi="hi-IN"/>
        </w:rPr>
      </w:pPr>
      <w:r w:rsidRPr="00B87B1D">
        <w:rPr>
          <w:rFonts w:ascii="Times New Roman" w:hAnsi="Times New Roman" w:cs="Arial"/>
          <w:sz w:val="24"/>
          <w:szCs w:val="24"/>
          <w:lang w:bidi="hi-IN"/>
        </w:rPr>
        <w:t>Oświadczam, że spełniam warunki udziału w postępowaniu określone przez Zamawiającego w   Regulaminie Konkursu Ofert.   </w:t>
      </w:r>
    </w:p>
    <w:p w14:paraId="38E40B58" w14:textId="77777777" w:rsidR="00B87B1D" w:rsidRPr="00B87B1D" w:rsidRDefault="00B87B1D" w:rsidP="00B87B1D">
      <w:pPr>
        <w:widowControl/>
        <w:spacing w:after="0" w:line="360" w:lineRule="auto"/>
        <w:jc w:val="both"/>
        <w:rPr>
          <w:rFonts w:ascii="Times New Roman" w:hAnsi="Times New Roman" w:cs="Arial"/>
          <w:sz w:val="24"/>
          <w:szCs w:val="24"/>
          <w:lang w:bidi="hi-IN"/>
        </w:rPr>
      </w:pPr>
    </w:p>
    <w:p w14:paraId="1F93FAB9" w14:textId="77777777" w:rsidR="00B87B1D" w:rsidRPr="00B87B1D" w:rsidRDefault="00B87B1D" w:rsidP="00B87B1D">
      <w:pPr>
        <w:widowControl/>
        <w:spacing w:after="0" w:line="360" w:lineRule="auto"/>
        <w:jc w:val="both"/>
        <w:rPr>
          <w:rFonts w:ascii="Times New Roman" w:hAnsi="Times New Roman" w:cs="Arial"/>
          <w:sz w:val="24"/>
          <w:szCs w:val="24"/>
          <w:lang w:bidi="hi-IN"/>
        </w:rPr>
      </w:pPr>
    </w:p>
    <w:p w14:paraId="0B065730" w14:textId="77777777" w:rsidR="00B87B1D" w:rsidRPr="00B87B1D" w:rsidRDefault="00B87B1D" w:rsidP="00B87B1D">
      <w:pPr>
        <w:widowControl/>
        <w:spacing w:after="0" w:line="360" w:lineRule="auto"/>
        <w:jc w:val="both"/>
        <w:rPr>
          <w:rFonts w:ascii="Times New Roman" w:hAnsi="Times New Roman" w:cs="Arial"/>
          <w:lang w:bidi="hi-IN"/>
        </w:rPr>
      </w:pPr>
      <w:r w:rsidRPr="00B87B1D">
        <w:rPr>
          <w:rFonts w:ascii="Times New Roman" w:hAnsi="Times New Roman" w:cs="Arial"/>
          <w:sz w:val="24"/>
          <w:szCs w:val="24"/>
          <w:lang w:bidi="hi-IN"/>
        </w:rPr>
        <w:t xml:space="preserve">…………….……. </w:t>
      </w:r>
      <w:r w:rsidRPr="00B87B1D">
        <w:rPr>
          <w:rFonts w:ascii="Times New Roman" w:hAnsi="Times New Roman" w:cs="Arial"/>
          <w:i/>
          <w:sz w:val="24"/>
          <w:szCs w:val="24"/>
          <w:lang w:bidi="hi-IN"/>
        </w:rPr>
        <w:t xml:space="preserve">(miejscowość), </w:t>
      </w:r>
      <w:r w:rsidRPr="00B87B1D">
        <w:rPr>
          <w:rFonts w:ascii="Times New Roman" w:hAnsi="Times New Roman" w:cs="Arial"/>
          <w:sz w:val="24"/>
          <w:szCs w:val="24"/>
          <w:lang w:bidi="hi-IN"/>
        </w:rPr>
        <w:t>dnia ………………. r.</w:t>
      </w:r>
    </w:p>
    <w:p w14:paraId="0D4B86F6" w14:textId="77777777" w:rsidR="00B87B1D" w:rsidRPr="00B87B1D" w:rsidRDefault="00B87B1D" w:rsidP="00B87B1D">
      <w:pPr>
        <w:widowControl/>
        <w:spacing w:after="0" w:line="360" w:lineRule="auto"/>
        <w:jc w:val="both"/>
        <w:rPr>
          <w:rFonts w:ascii="Times New Roman" w:hAnsi="Times New Roman" w:cs="Arial"/>
          <w:sz w:val="24"/>
          <w:szCs w:val="24"/>
          <w:lang w:bidi="hi-IN"/>
        </w:rPr>
      </w:pPr>
    </w:p>
    <w:p w14:paraId="25853986" w14:textId="77777777" w:rsidR="00B87B1D" w:rsidRPr="00B87B1D" w:rsidRDefault="00B87B1D" w:rsidP="00B87B1D">
      <w:pPr>
        <w:widowControl/>
        <w:spacing w:after="0" w:line="360" w:lineRule="auto"/>
        <w:jc w:val="both"/>
        <w:rPr>
          <w:rFonts w:ascii="Times New Roman" w:hAnsi="Times New Roman" w:cs="Arial"/>
          <w:sz w:val="24"/>
          <w:szCs w:val="24"/>
          <w:lang w:bidi="hi-IN"/>
        </w:rPr>
      </w:pPr>
    </w:p>
    <w:p w14:paraId="02FC9F54" w14:textId="77777777" w:rsidR="00B87B1D" w:rsidRPr="00B87B1D" w:rsidRDefault="00B87B1D" w:rsidP="00B87B1D">
      <w:pPr>
        <w:widowControl/>
        <w:spacing w:after="0" w:line="360" w:lineRule="auto"/>
        <w:jc w:val="both"/>
        <w:rPr>
          <w:rFonts w:ascii="Times New Roman" w:hAnsi="Times New Roman" w:cs="Arial"/>
          <w:sz w:val="24"/>
          <w:szCs w:val="24"/>
          <w:lang w:bidi="hi-IN"/>
        </w:rPr>
      </w:pPr>
      <w:r w:rsidRPr="00B87B1D">
        <w:rPr>
          <w:rFonts w:ascii="Times New Roman" w:hAnsi="Times New Roman" w:cs="Arial"/>
          <w:sz w:val="24"/>
          <w:szCs w:val="24"/>
          <w:lang w:bidi="hi-IN"/>
        </w:rPr>
        <w:tab/>
      </w:r>
      <w:r w:rsidRPr="00B87B1D">
        <w:rPr>
          <w:rFonts w:ascii="Times New Roman" w:hAnsi="Times New Roman" w:cs="Arial"/>
          <w:sz w:val="24"/>
          <w:szCs w:val="24"/>
          <w:lang w:bidi="hi-IN"/>
        </w:rPr>
        <w:tab/>
      </w:r>
      <w:r w:rsidRPr="00B87B1D">
        <w:rPr>
          <w:rFonts w:ascii="Times New Roman" w:hAnsi="Times New Roman" w:cs="Arial"/>
          <w:sz w:val="24"/>
          <w:szCs w:val="24"/>
          <w:lang w:bidi="hi-IN"/>
        </w:rPr>
        <w:tab/>
      </w:r>
      <w:r w:rsidRPr="00B87B1D">
        <w:rPr>
          <w:rFonts w:ascii="Times New Roman" w:hAnsi="Times New Roman" w:cs="Arial"/>
          <w:sz w:val="24"/>
          <w:szCs w:val="24"/>
          <w:lang w:bidi="hi-IN"/>
        </w:rPr>
        <w:tab/>
      </w:r>
      <w:r w:rsidRPr="00B87B1D">
        <w:rPr>
          <w:rFonts w:ascii="Times New Roman" w:hAnsi="Times New Roman" w:cs="Arial"/>
          <w:sz w:val="24"/>
          <w:szCs w:val="24"/>
          <w:lang w:bidi="hi-IN"/>
        </w:rPr>
        <w:tab/>
      </w:r>
      <w:r w:rsidRPr="00B87B1D">
        <w:rPr>
          <w:rFonts w:ascii="Times New Roman" w:hAnsi="Times New Roman" w:cs="Arial"/>
          <w:sz w:val="24"/>
          <w:szCs w:val="24"/>
          <w:lang w:bidi="hi-IN"/>
        </w:rPr>
        <w:tab/>
      </w:r>
      <w:r w:rsidRPr="00B87B1D">
        <w:rPr>
          <w:rFonts w:ascii="Times New Roman" w:hAnsi="Times New Roman" w:cs="Arial"/>
          <w:sz w:val="24"/>
          <w:szCs w:val="24"/>
          <w:lang w:bidi="hi-IN"/>
        </w:rPr>
        <w:tab/>
        <w:t>…………………………………………</w:t>
      </w:r>
    </w:p>
    <w:p w14:paraId="3078FE3B" w14:textId="77777777" w:rsidR="00B87B1D" w:rsidRPr="00B87B1D" w:rsidRDefault="00B87B1D" w:rsidP="00B87B1D">
      <w:pPr>
        <w:widowControl/>
        <w:spacing w:after="0" w:line="360" w:lineRule="auto"/>
        <w:ind w:left="5664" w:firstLine="708"/>
        <w:jc w:val="both"/>
        <w:rPr>
          <w:rFonts w:ascii="Times New Roman" w:hAnsi="Times New Roman" w:cs="Arial"/>
          <w:i/>
          <w:sz w:val="24"/>
          <w:szCs w:val="24"/>
          <w:lang w:bidi="hi-IN"/>
        </w:rPr>
      </w:pPr>
      <w:r w:rsidRPr="00B87B1D">
        <w:rPr>
          <w:rFonts w:ascii="Times New Roman" w:hAnsi="Times New Roman" w:cs="Arial"/>
          <w:i/>
          <w:sz w:val="24"/>
          <w:szCs w:val="24"/>
          <w:lang w:bidi="hi-IN"/>
        </w:rPr>
        <w:t>(podpis)</w:t>
      </w:r>
    </w:p>
    <w:p w14:paraId="2CBDF76D" w14:textId="77777777" w:rsidR="00B87B1D" w:rsidRPr="00B87B1D" w:rsidRDefault="00B87B1D" w:rsidP="00B87B1D">
      <w:pPr>
        <w:widowControl/>
        <w:spacing w:after="0" w:line="360" w:lineRule="auto"/>
        <w:ind w:left="5664" w:firstLine="708"/>
        <w:jc w:val="both"/>
        <w:rPr>
          <w:rFonts w:ascii="Times New Roman" w:hAnsi="Times New Roman" w:cs="Arial"/>
          <w:i/>
          <w:sz w:val="24"/>
          <w:szCs w:val="24"/>
          <w:lang w:bidi="hi-IN"/>
        </w:rPr>
      </w:pPr>
    </w:p>
    <w:p w14:paraId="0EC9E0D9" w14:textId="77777777" w:rsidR="00B87B1D" w:rsidRPr="00B87B1D" w:rsidRDefault="00B87B1D" w:rsidP="00B87B1D">
      <w:pPr>
        <w:spacing w:after="0"/>
        <w:jc w:val="center"/>
        <w:rPr>
          <w:rFonts w:ascii="Times New Roman" w:hAnsi="Times New Roman" w:cs="Arial"/>
          <w:b/>
          <w:sz w:val="24"/>
          <w:szCs w:val="24"/>
          <w:u w:val="single"/>
          <w:lang w:eastAsia="zh-CN" w:bidi="hi-IN"/>
        </w:rPr>
      </w:pPr>
    </w:p>
    <w:p w14:paraId="71C3ACE9" w14:textId="77777777" w:rsidR="00B87B1D" w:rsidRPr="00B87B1D" w:rsidRDefault="00B87B1D" w:rsidP="00B87B1D">
      <w:pPr>
        <w:spacing w:after="0"/>
        <w:jc w:val="center"/>
        <w:rPr>
          <w:rFonts w:ascii="Times New Roman" w:hAnsi="Times New Roman" w:cs="Arial"/>
          <w:b/>
          <w:sz w:val="24"/>
          <w:szCs w:val="24"/>
          <w:u w:val="single"/>
          <w:lang w:eastAsia="zh-CN" w:bidi="hi-IN"/>
        </w:rPr>
      </w:pPr>
    </w:p>
    <w:p w14:paraId="7ACD5CCE" w14:textId="77777777" w:rsidR="00B87B1D" w:rsidRPr="00B87B1D" w:rsidRDefault="00B87B1D" w:rsidP="00B87B1D">
      <w:pPr>
        <w:spacing w:after="0"/>
        <w:jc w:val="center"/>
        <w:rPr>
          <w:rFonts w:ascii="Times New Roman" w:hAnsi="Times New Roman" w:cs="Arial"/>
          <w:b/>
          <w:sz w:val="24"/>
          <w:szCs w:val="24"/>
          <w:u w:val="single"/>
          <w:lang w:eastAsia="zh-CN" w:bidi="hi-IN"/>
        </w:rPr>
      </w:pPr>
    </w:p>
    <w:p w14:paraId="336E35E9" w14:textId="77777777" w:rsidR="00B87B1D" w:rsidRPr="00B87B1D" w:rsidRDefault="00B87B1D" w:rsidP="00B87B1D">
      <w:pPr>
        <w:spacing w:after="0"/>
        <w:jc w:val="center"/>
        <w:rPr>
          <w:rFonts w:ascii="Times New Roman" w:hAnsi="Times New Roman" w:cs="Arial"/>
          <w:b/>
          <w:sz w:val="24"/>
          <w:szCs w:val="24"/>
          <w:u w:val="single"/>
          <w:lang w:eastAsia="zh-CN" w:bidi="hi-IN"/>
        </w:rPr>
      </w:pPr>
    </w:p>
    <w:p w14:paraId="2616F4DA" w14:textId="77777777" w:rsidR="00B87B1D" w:rsidRPr="00B87B1D" w:rsidRDefault="00B87B1D" w:rsidP="00B87B1D">
      <w:pPr>
        <w:widowControl/>
        <w:numPr>
          <w:ilvl w:val="0"/>
          <w:numId w:val="11"/>
        </w:numPr>
        <w:spacing w:after="0"/>
        <w:rPr>
          <w:rFonts w:ascii="Times New Roman" w:hAnsi="Times New Roman" w:cs="Arial"/>
          <w:b/>
          <w:sz w:val="24"/>
          <w:szCs w:val="24"/>
          <w:u w:val="single"/>
          <w:lang w:bidi="hi-IN"/>
        </w:rPr>
      </w:pPr>
      <w:r w:rsidRPr="00B87B1D">
        <w:rPr>
          <w:rFonts w:ascii="Times New Roman" w:hAnsi="Times New Roman" w:cs="Arial"/>
          <w:b/>
          <w:sz w:val="24"/>
          <w:szCs w:val="24"/>
          <w:u w:val="single"/>
          <w:lang w:bidi="hi-IN"/>
        </w:rPr>
        <w:t>O  BRAKU  ZALEGŁOŚCI  ZUS  I  US</w:t>
      </w:r>
    </w:p>
    <w:p w14:paraId="59BC146E" w14:textId="77777777" w:rsidR="00B87B1D" w:rsidRPr="00B87B1D" w:rsidRDefault="00B87B1D" w:rsidP="00B87B1D">
      <w:pPr>
        <w:spacing w:after="0"/>
        <w:rPr>
          <w:rFonts w:ascii="Times New Roman" w:hAnsi="Times New Roman" w:cs="Arial"/>
          <w:b/>
          <w:sz w:val="24"/>
          <w:szCs w:val="24"/>
          <w:u w:val="single"/>
          <w:lang w:eastAsia="zh-CN" w:bidi="hi-IN"/>
        </w:rPr>
      </w:pPr>
    </w:p>
    <w:p w14:paraId="1F689382" w14:textId="77777777" w:rsidR="00B87B1D" w:rsidRPr="00B87B1D" w:rsidRDefault="00B87B1D" w:rsidP="00B87B1D">
      <w:pPr>
        <w:spacing w:after="0"/>
        <w:rPr>
          <w:rFonts w:ascii="Times New Roman" w:hAnsi="Times New Roman" w:cs="Times New Roman"/>
          <w:lang w:eastAsia="zh-CN" w:bidi="hi-IN"/>
        </w:rPr>
      </w:pPr>
    </w:p>
    <w:p w14:paraId="09EFAA03" w14:textId="77777777" w:rsidR="00B87B1D" w:rsidRPr="00B87B1D" w:rsidRDefault="00B87B1D" w:rsidP="00B87B1D">
      <w:pPr>
        <w:widowControl/>
        <w:suppressAutoHyphens w:val="0"/>
        <w:autoSpaceDE w:val="0"/>
        <w:spacing w:after="0" w:line="360" w:lineRule="auto"/>
        <w:jc w:val="both"/>
        <w:textAlignment w:val="auto"/>
        <w:rPr>
          <w:rFonts w:ascii="Times New Roman" w:hAnsi="Times New Roman" w:cs="Times New Roman"/>
          <w:kern w:val="0"/>
          <w:sz w:val="24"/>
          <w:szCs w:val="24"/>
          <w:lang w:eastAsia="zh-CN"/>
        </w:rPr>
      </w:pPr>
      <w:r w:rsidRPr="00B87B1D">
        <w:rPr>
          <w:rFonts w:ascii="Times New Roman" w:hAnsi="Times New Roman" w:cs="Times New Roman"/>
          <w:kern w:val="0"/>
          <w:sz w:val="24"/>
          <w:szCs w:val="24"/>
          <w:lang w:eastAsia="zh-CN"/>
        </w:rPr>
        <w:t>Oświadczam, że nie zalegam / reprezentowany przeze mnie podmiot nie zalega z opłacaniem</w:t>
      </w:r>
    </w:p>
    <w:p w14:paraId="4A59E904" w14:textId="77777777" w:rsidR="00B87B1D" w:rsidRPr="00B87B1D" w:rsidRDefault="00B87B1D" w:rsidP="00B87B1D">
      <w:pPr>
        <w:widowControl/>
        <w:suppressAutoHyphens w:val="0"/>
        <w:autoSpaceDE w:val="0"/>
        <w:spacing w:after="0" w:line="360" w:lineRule="auto"/>
        <w:jc w:val="both"/>
        <w:textAlignment w:val="auto"/>
        <w:rPr>
          <w:rFonts w:ascii="Times New Roman" w:hAnsi="Times New Roman" w:cs="Times New Roman"/>
          <w:kern w:val="0"/>
          <w:sz w:val="24"/>
          <w:szCs w:val="24"/>
          <w:lang w:eastAsia="zh-CN"/>
        </w:rPr>
      </w:pPr>
      <w:r w:rsidRPr="00B87B1D">
        <w:rPr>
          <w:rFonts w:ascii="Times New Roman" w:hAnsi="Times New Roman" w:cs="Times New Roman"/>
          <w:kern w:val="0"/>
          <w:sz w:val="24"/>
          <w:szCs w:val="24"/>
          <w:lang w:eastAsia="zh-CN"/>
        </w:rPr>
        <w:t>podatków i opłat, a także składek na ubezpieczenia społeczne, czy ubezpieczenie zdrowotne.</w:t>
      </w:r>
    </w:p>
    <w:p w14:paraId="764D1392" w14:textId="77777777" w:rsidR="00B87B1D" w:rsidRPr="00B87B1D" w:rsidRDefault="00B87B1D" w:rsidP="00B87B1D">
      <w:pPr>
        <w:widowControl/>
        <w:suppressAutoHyphens w:val="0"/>
        <w:autoSpaceDE w:val="0"/>
        <w:spacing w:after="0" w:line="360" w:lineRule="auto"/>
        <w:textAlignment w:val="auto"/>
        <w:rPr>
          <w:rFonts w:ascii="Times New Roman" w:hAnsi="Times New Roman" w:cs="Times New Roman"/>
          <w:kern w:val="0"/>
          <w:sz w:val="24"/>
          <w:szCs w:val="24"/>
          <w:lang w:eastAsia="zh-CN"/>
        </w:rPr>
      </w:pPr>
    </w:p>
    <w:p w14:paraId="05F4AF12" w14:textId="77777777" w:rsidR="00B87B1D" w:rsidRPr="00B87B1D" w:rsidRDefault="00B87B1D" w:rsidP="00B87B1D">
      <w:pPr>
        <w:widowControl/>
        <w:suppressAutoHyphens w:val="0"/>
        <w:autoSpaceDE w:val="0"/>
        <w:spacing w:after="0" w:line="360" w:lineRule="auto"/>
        <w:textAlignment w:val="auto"/>
        <w:rPr>
          <w:rFonts w:ascii="Times New Roman" w:hAnsi="Times New Roman" w:cs="Times New Roman"/>
          <w:kern w:val="0"/>
          <w:sz w:val="24"/>
          <w:szCs w:val="24"/>
          <w:lang w:eastAsia="zh-CN"/>
        </w:rPr>
      </w:pPr>
    </w:p>
    <w:p w14:paraId="16ECEFBA" w14:textId="77777777" w:rsidR="00B87B1D" w:rsidRPr="00B87B1D" w:rsidRDefault="00B87B1D" w:rsidP="00B87B1D">
      <w:pPr>
        <w:widowControl/>
        <w:spacing w:after="0" w:line="360" w:lineRule="auto"/>
        <w:jc w:val="both"/>
        <w:rPr>
          <w:rFonts w:ascii="Times New Roman" w:hAnsi="Times New Roman" w:cs="Arial"/>
          <w:lang w:bidi="hi-IN"/>
        </w:rPr>
      </w:pPr>
      <w:r w:rsidRPr="00B87B1D">
        <w:rPr>
          <w:rFonts w:ascii="Times New Roman" w:hAnsi="Times New Roman" w:cs="Arial"/>
          <w:sz w:val="24"/>
          <w:szCs w:val="24"/>
          <w:lang w:bidi="hi-IN"/>
        </w:rPr>
        <w:t xml:space="preserve">       </w:t>
      </w:r>
      <w:r w:rsidRPr="00B87B1D">
        <w:rPr>
          <w:rFonts w:ascii="Times New Roman" w:hAnsi="Times New Roman" w:cs="Arial"/>
          <w:sz w:val="24"/>
          <w:szCs w:val="24"/>
          <w:lang w:bidi="hi-IN"/>
        </w:rPr>
        <w:tab/>
      </w:r>
      <w:r w:rsidRPr="00B87B1D">
        <w:rPr>
          <w:rFonts w:ascii="Times New Roman" w:hAnsi="Times New Roman" w:cs="Arial"/>
          <w:sz w:val="24"/>
          <w:szCs w:val="24"/>
          <w:lang w:bidi="hi-IN"/>
        </w:rPr>
        <w:tab/>
      </w:r>
      <w:r w:rsidRPr="00B87B1D">
        <w:rPr>
          <w:rFonts w:ascii="Times New Roman" w:hAnsi="Times New Roman" w:cs="Arial"/>
          <w:sz w:val="24"/>
          <w:szCs w:val="24"/>
          <w:lang w:bidi="hi-IN"/>
        </w:rPr>
        <w:tab/>
      </w:r>
      <w:r w:rsidRPr="00B87B1D">
        <w:rPr>
          <w:rFonts w:ascii="Times New Roman" w:hAnsi="Times New Roman" w:cs="Arial"/>
          <w:sz w:val="24"/>
          <w:szCs w:val="24"/>
          <w:lang w:bidi="hi-IN"/>
        </w:rPr>
        <w:tab/>
        <w:t xml:space="preserve">…………….……. </w:t>
      </w:r>
      <w:r w:rsidRPr="00B87B1D">
        <w:rPr>
          <w:rFonts w:ascii="Times New Roman" w:hAnsi="Times New Roman" w:cs="Arial"/>
          <w:i/>
          <w:sz w:val="24"/>
          <w:szCs w:val="24"/>
          <w:lang w:bidi="hi-IN"/>
        </w:rPr>
        <w:t xml:space="preserve">(miejscowość), </w:t>
      </w:r>
      <w:r w:rsidRPr="00B87B1D">
        <w:rPr>
          <w:rFonts w:ascii="Times New Roman" w:hAnsi="Times New Roman" w:cs="Arial"/>
          <w:sz w:val="24"/>
          <w:szCs w:val="24"/>
          <w:lang w:bidi="hi-IN"/>
        </w:rPr>
        <w:t>dnia ………….……. r.</w:t>
      </w:r>
    </w:p>
    <w:p w14:paraId="1AB5702A" w14:textId="77777777" w:rsidR="00B87B1D" w:rsidRPr="00B87B1D" w:rsidRDefault="00B87B1D" w:rsidP="00B87B1D">
      <w:pPr>
        <w:widowControl/>
        <w:spacing w:after="0" w:line="360" w:lineRule="auto"/>
        <w:jc w:val="both"/>
        <w:rPr>
          <w:rFonts w:ascii="Times New Roman" w:hAnsi="Times New Roman" w:cs="Arial"/>
          <w:sz w:val="24"/>
          <w:szCs w:val="24"/>
          <w:lang w:bidi="hi-IN"/>
        </w:rPr>
      </w:pPr>
    </w:p>
    <w:p w14:paraId="3D9CBA93" w14:textId="77777777" w:rsidR="00B87B1D" w:rsidRPr="00B87B1D" w:rsidRDefault="00B87B1D" w:rsidP="00B87B1D">
      <w:pPr>
        <w:widowControl/>
        <w:spacing w:after="0" w:line="360" w:lineRule="auto"/>
        <w:jc w:val="both"/>
        <w:rPr>
          <w:rFonts w:ascii="Times New Roman" w:hAnsi="Times New Roman" w:cs="Arial"/>
          <w:sz w:val="24"/>
          <w:szCs w:val="24"/>
          <w:lang w:bidi="hi-IN"/>
        </w:rPr>
      </w:pPr>
    </w:p>
    <w:p w14:paraId="40AE5F89" w14:textId="77777777" w:rsidR="00B87B1D" w:rsidRPr="00B87B1D" w:rsidRDefault="00B87B1D" w:rsidP="00B87B1D">
      <w:pPr>
        <w:widowControl/>
        <w:spacing w:after="0" w:line="360" w:lineRule="auto"/>
        <w:jc w:val="both"/>
        <w:rPr>
          <w:rFonts w:ascii="Times New Roman" w:hAnsi="Times New Roman" w:cs="Arial"/>
          <w:sz w:val="24"/>
          <w:szCs w:val="24"/>
          <w:lang w:bidi="hi-IN"/>
        </w:rPr>
      </w:pPr>
    </w:p>
    <w:p w14:paraId="7C93E534" w14:textId="77777777" w:rsidR="00B87B1D" w:rsidRPr="00B87B1D" w:rsidRDefault="00B87B1D" w:rsidP="00B87B1D">
      <w:pPr>
        <w:widowControl/>
        <w:spacing w:after="0" w:line="360" w:lineRule="auto"/>
        <w:ind w:left="4254" w:firstLine="709"/>
        <w:jc w:val="both"/>
        <w:rPr>
          <w:rFonts w:ascii="Times New Roman" w:hAnsi="Times New Roman" w:cs="Arial"/>
          <w:sz w:val="24"/>
          <w:szCs w:val="24"/>
          <w:lang w:bidi="hi-IN"/>
        </w:rPr>
      </w:pPr>
      <w:r w:rsidRPr="00B87B1D">
        <w:rPr>
          <w:rFonts w:ascii="Times New Roman" w:hAnsi="Times New Roman" w:cs="Arial"/>
          <w:sz w:val="24"/>
          <w:szCs w:val="24"/>
          <w:lang w:bidi="hi-IN"/>
        </w:rPr>
        <w:t>…………………………………………</w:t>
      </w:r>
    </w:p>
    <w:p w14:paraId="50CD054F" w14:textId="77777777" w:rsidR="00B87B1D" w:rsidRPr="00B87B1D" w:rsidRDefault="00B87B1D" w:rsidP="00B87B1D">
      <w:pPr>
        <w:widowControl/>
        <w:spacing w:after="0" w:line="360" w:lineRule="auto"/>
        <w:ind w:left="5664" w:firstLine="708"/>
        <w:jc w:val="both"/>
        <w:rPr>
          <w:rFonts w:ascii="Times New Roman" w:hAnsi="Times New Roman" w:cs="Arial"/>
          <w:i/>
          <w:sz w:val="24"/>
          <w:szCs w:val="24"/>
          <w:lang w:bidi="hi-IN"/>
        </w:rPr>
      </w:pPr>
      <w:r w:rsidRPr="00B87B1D">
        <w:rPr>
          <w:rFonts w:ascii="Times New Roman" w:hAnsi="Times New Roman" w:cs="Arial"/>
          <w:i/>
          <w:sz w:val="24"/>
          <w:szCs w:val="24"/>
          <w:lang w:bidi="hi-IN"/>
        </w:rPr>
        <w:t>(podpis)</w:t>
      </w:r>
    </w:p>
    <w:p w14:paraId="645186A2" w14:textId="77777777" w:rsidR="00B87B1D" w:rsidRPr="00B87B1D" w:rsidRDefault="00B87B1D" w:rsidP="00B87B1D">
      <w:pPr>
        <w:widowControl/>
        <w:spacing w:after="0" w:line="360" w:lineRule="auto"/>
        <w:jc w:val="both"/>
        <w:rPr>
          <w:rFonts w:ascii="Times New Roman" w:hAnsi="Times New Roman" w:cs="Arial"/>
          <w:lang w:bidi="hi-IN"/>
        </w:rPr>
      </w:pPr>
    </w:p>
    <w:p w14:paraId="26A6D403" w14:textId="77777777" w:rsidR="00B87B1D" w:rsidRPr="00B87B1D" w:rsidRDefault="00B87B1D" w:rsidP="00B87B1D">
      <w:pPr>
        <w:widowControl/>
        <w:shd w:val="clear" w:color="auto" w:fill="BFBFBF"/>
        <w:spacing w:after="0" w:line="360" w:lineRule="auto"/>
        <w:jc w:val="both"/>
        <w:rPr>
          <w:rFonts w:ascii="Times New Roman" w:hAnsi="Times New Roman" w:cs="Arial"/>
          <w:i/>
          <w:sz w:val="24"/>
          <w:szCs w:val="24"/>
          <w:lang w:bidi="hi-IN"/>
        </w:rPr>
      </w:pPr>
    </w:p>
    <w:p w14:paraId="692044CA" w14:textId="77777777" w:rsidR="00B87B1D" w:rsidRPr="00B87B1D" w:rsidRDefault="00B87B1D" w:rsidP="00B87B1D">
      <w:pPr>
        <w:widowControl/>
        <w:numPr>
          <w:ilvl w:val="0"/>
          <w:numId w:val="11"/>
        </w:numPr>
        <w:shd w:val="clear" w:color="auto" w:fill="BFBFBF"/>
        <w:spacing w:after="0" w:line="360" w:lineRule="auto"/>
        <w:jc w:val="both"/>
        <w:rPr>
          <w:rFonts w:ascii="Times New Roman" w:hAnsi="Times New Roman" w:cs="Arial"/>
          <w:b/>
          <w:sz w:val="24"/>
          <w:szCs w:val="24"/>
          <w:lang w:bidi="hi-IN"/>
        </w:rPr>
      </w:pPr>
      <w:r w:rsidRPr="00B87B1D">
        <w:rPr>
          <w:rFonts w:ascii="Times New Roman" w:hAnsi="Times New Roman" w:cs="Arial"/>
          <w:b/>
          <w:sz w:val="24"/>
          <w:szCs w:val="24"/>
          <w:lang w:bidi="hi-IN"/>
        </w:rPr>
        <w:t>DOTYCZĄCE PODANYCH  INFORMACJI:</w:t>
      </w:r>
    </w:p>
    <w:p w14:paraId="15FBE116" w14:textId="77777777" w:rsidR="00B87B1D" w:rsidRPr="00B87B1D" w:rsidRDefault="00B87B1D" w:rsidP="00B87B1D">
      <w:pPr>
        <w:widowControl/>
        <w:suppressAutoHyphens w:val="0"/>
        <w:autoSpaceDE w:val="0"/>
        <w:spacing w:after="0"/>
        <w:textAlignment w:val="auto"/>
        <w:rPr>
          <w:rFonts w:ascii="Times New Roman" w:hAnsi="Times New Roman" w:cs="Times New Roman"/>
          <w:kern w:val="0"/>
          <w:lang w:eastAsia="zh-CN"/>
        </w:rPr>
      </w:pPr>
    </w:p>
    <w:p w14:paraId="7AF6CB73" w14:textId="77777777" w:rsidR="00B87B1D" w:rsidRPr="00B87B1D" w:rsidRDefault="00B87B1D" w:rsidP="00B87B1D">
      <w:pPr>
        <w:widowControl/>
        <w:suppressAutoHyphens w:val="0"/>
        <w:autoSpaceDE w:val="0"/>
        <w:spacing w:after="0"/>
        <w:textAlignment w:val="auto"/>
        <w:rPr>
          <w:rFonts w:ascii="Times New Roman" w:hAnsi="Times New Roman" w:cs="Times New Roman"/>
          <w:kern w:val="0"/>
          <w:lang w:eastAsia="zh-CN"/>
        </w:rPr>
      </w:pPr>
    </w:p>
    <w:p w14:paraId="68E7FF66" w14:textId="77777777" w:rsidR="00B87B1D" w:rsidRPr="00B87B1D" w:rsidRDefault="00B87B1D" w:rsidP="00B87B1D">
      <w:pPr>
        <w:widowControl/>
        <w:suppressAutoHyphens w:val="0"/>
        <w:autoSpaceDE w:val="0"/>
        <w:spacing w:after="0" w:line="360" w:lineRule="auto"/>
        <w:jc w:val="both"/>
        <w:textAlignment w:val="auto"/>
        <w:rPr>
          <w:rFonts w:ascii="Times New Roman" w:hAnsi="Times New Roman" w:cs="Arial"/>
          <w:sz w:val="24"/>
          <w:szCs w:val="24"/>
          <w:lang w:eastAsia="zh-CN" w:bidi="hi-IN"/>
        </w:rPr>
      </w:pPr>
      <w:r w:rsidRPr="00B87B1D">
        <w:rPr>
          <w:rFonts w:ascii="Times New Roman" w:hAnsi="Times New Roman" w:cs="Times New Roman"/>
          <w:kern w:val="0"/>
          <w:sz w:val="24"/>
          <w:szCs w:val="24"/>
          <w:lang w:eastAsia="zh-CN"/>
        </w:rPr>
        <w:t xml:space="preserve">Ja, niżej podpisana/y ……………………………………………, jestem pouczona/y i świadoma/y        odpowiedzialności karnej za składanie fałszywych oświadczeń, wynikającej z art. 271 kodeksu karnego </w:t>
      </w:r>
      <w:r w:rsidRPr="00B87B1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oświadczam, że załączone do oferty dokumenty opisują stan </w:t>
      </w:r>
      <w:r w:rsidRPr="00B87B1D">
        <w:rPr>
          <w:rFonts w:ascii="Times New Roman" w:eastAsia="Times New Roman" w:hAnsi="Times New Roman" w:cs="Times New Roman"/>
          <w:sz w:val="24"/>
          <w:szCs w:val="24"/>
          <w:lang w:eastAsia="pl-PL"/>
        </w:rPr>
        <w:t>prawny i faktyczny, aktualny na dzień        złożenia oferty.</w:t>
      </w:r>
    </w:p>
    <w:p w14:paraId="273DD960" w14:textId="77777777" w:rsidR="00B87B1D" w:rsidRPr="00B87B1D" w:rsidRDefault="00B87B1D" w:rsidP="00B87B1D">
      <w:pPr>
        <w:widowControl/>
        <w:spacing w:after="0" w:line="360" w:lineRule="auto"/>
        <w:jc w:val="both"/>
        <w:rPr>
          <w:rFonts w:ascii="Times New Roman" w:hAnsi="Times New Roman" w:cs="Arial"/>
          <w:sz w:val="24"/>
          <w:szCs w:val="24"/>
          <w:lang w:bidi="hi-IN"/>
        </w:rPr>
      </w:pPr>
    </w:p>
    <w:p w14:paraId="0AC9123E" w14:textId="77777777" w:rsidR="00B87B1D" w:rsidRPr="00B87B1D" w:rsidRDefault="00B87B1D" w:rsidP="00B87B1D">
      <w:pPr>
        <w:widowControl/>
        <w:spacing w:after="0" w:line="360" w:lineRule="auto"/>
        <w:jc w:val="both"/>
        <w:rPr>
          <w:rFonts w:ascii="Times New Roman" w:hAnsi="Times New Roman" w:cs="Arial"/>
          <w:sz w:val="24"/>
          <w:szCs w:val="24"/>
          <w:lang w:bidi="hi-IN"/>
        </w:rPr>
      </w:pPr>
    </w:p>
    <w:p w14:paraId="5ECD8A3F" w14:textId="77777777" w:rsidR="00B87B1D" w:rsidRPr="00B87B1D" w:rsidRDefault="00B87B1D" w:rsidP="00B87B1D">
      <w:pPr>
        <w:widowControl/>
        <w:spacing w:after="0" w:line="360" w:lineRule="auto"/>
        <w:jc w:val="both"/>
        <w:rPr>
          <w:rFonts w:ascii="Times New Roman" w:hAnsi="Times New Roman" w:cs="Arial"/>
          <w:sz w:val="24"/>
          <w:szCs w:val="24"/>
          <w:lang w:bidi="hi-IN"/>
        </w:rPr>
      </w:pPr>
    </w:p>
    <w:p w14:paraId="0E3D75CC" w14:textId="77777777" w:rsidR="00B87B1D" w:rsidRPr="00B87B1D" w:rsidRDefault="00B87B1D" w:rsidP="00B87B1D">
      <w:pPr>
        <w:widowControl/>
        <w:spacing w:after="0" w:line="360" w:lineRule="auto"/>
        <w:jc w:val="both"/>
        <w:rPr>
          <w:rFonts w:ascii="Times New Roman" w:hAnsi="Times New Roman" w:cs="Arial"/>
          <w:lang w:bidi="hi-IN"/>
        </w:rPr>
      </w:pPr>
      <w:r w:rsidRPr="00B87B1D">
        <w:rPr>
          <w:rFonts w:ascii="Times New Roman" w:hAnsi="Times New Roman" w:cs="Arial"/>
          <w:sz w:val="24"/>
          <w:szCs w:val="24"/>
          <w:lang w:bidi="hi-IN"/>
        </w:rPr>
        <w:t xml:space="preserve">     </w:t>
      </w:r>
      <w:r w:rsidRPr="00B87B1D">
        <w:rPr>
          <w:rFonts w:ascii="Times New Roman" w:hAnsi="Times New Roman" w:cs="Arial"/>
          <w:sz w:val="24"/>
          <w:szCs w:val="24"/>
          <w:lang w:bidi="hi-IN"/>
        </w:rPr>
        <w:tab/>
        <w:t xml:space="preserve">  </w:t>
      </w:r>
      <w:r w:rsidRPr="00B87B1D">
        <w:rPr>
          <w:rFonts w:ascii="Times New Roman" w:hAnsi="Times New Roman" w:cs="Arial"/>
          <w:sz w:val="24"/>
          <w:szCs w:val="24"/>
          <w:lang w:bidi="hi-IN"/>
        </w:rPr>
        <w:tab/>
      </w:r>
      <w:r w:rsidRPr="00B87B1D">
        <w:rPr>
          <w:rFonts w:ascii="Times New Roman" w:hAnsi="Times New Roman" w:cs="Arial"/>
          <w:sz w:val="24"/>
          <w:szCs w:val="24"/>
          <w:lang w:bidi="hi-IN"/>
        </w:rPr>
        <w:tab/>
      </w:r>
      <w:r w:rsidRPr="00B87B1D">
        <w:rPr>
          <w:rFonts w:ascii="Times New Roman" w:hAnsi="Times New Roman" w:cs="Arial"/>
          <w:sz w:val="24"/>
          <w:szCs w:val="24"/>
          <w:lang w:bidi="hi-IN"/>
        </w:rPr>
        <w:tab/>
        <w:t xml:space="preserve">…………….……. </w:t>
      </w:r>
      <w:r w:rsidRPr="00B87B1D">
        <w:rPr>
          <w:rFonts w:ascii="Times New Roman" w:hAnsi="Times New Roman" w:cs="Arial"/>
          <w:i/>
          <w:sz w:val="24"/>
          <w:szCs w:val="24"/>
          <w:lang w:bidi="hi-IN"/>
        </w:rPr>
        <w:t xml:space="preserve">(miejscowość), </w:t>
      </w:r>
      <w:r w:rsidRPr="00B87B1D">
        <w:rPr>
          <w:rFonts w:ascii="Times New Roman" w:hAnsi="Times New Roman" w:cs="Arial"/>
          <w:sz w:val="24"/>
          <w:szCs w:val="24"/>
          <w:lang w:bidi="hi-IN"/>
        </w:rPr>
        <w:t>dnia ………….……. r.</w:t>
      </w:r>
    </w:p>
    <w:p w14:paraId="66DCBD97" w14:textId="77777777" w:rsidR="00B87B1D" w:rsidRPr="00B87B1D" w:rsidRDefault="00B87B1D" w:rsidP="00B87B1D">
      <w:pPr>
        <w:widowControl/>
        <w:spacing w:after="0" w:line="360" w:lineRule="auto"/>
        <w:jc w:val="both"/>
        <w:rPr>
          <w:rFonts w:ascii="Times New Roman" w:hAnsi="Times New Roman" w:cs="Arial"/>
          <w:sz w:val="24"/>
          <w:szCs w:val="24"/>
          <w:lang w:bidi="hi-IN"/>
        </w:rPr>
      </w:pPr>
    </w:p>
    <w:p w14:paraId="3D6249AF" w14:textId="77777777" w:rsidR="00B87B1D" w:rsidRPr="00B87B1D" w:rsidRDefault="00B87B1D" w:rsidP="00B87B1D">
      <w:pPr>
        <w:widowControl/>
        <w:spacing w:after="0" w:line="360" w:lineRule="auto"/>
        <w:jc w:val="both"/>
        <w:rPr>
          <w:rFonts w:ascii="Times New Roman" w:hAnsi="Times New Roman" w:cs="Arial"/>
          <w:sz w:val="24"/>
          <w:szCs w:val="24"/>
          <w:lang w:bidi="hi-IN"/>
        </w:rPr>
      </w:pPr>
    </w:p>
    <w:p w14:paraId="7EB193C4" w14:textId="77777777" w:rsidR="00B87B1D" w:rsidRPr="00B87B1D" w:rsidRDefault="00B87B1D" w:rsidP="00B87B1D">
      <w:pPr>
        <w:widowControl/>
        <w:spacing w:after="0" w:line="360" w:lineRule="auto"/>
        <w:jc w:val="both"/>
        <w:rPr>
          <w:rFonts w:ascii="Times New Roman" w:hAnsi="Times New Roman" w:cs="Arial"/>
          <w:sz w:val="24"/>
          <w:szCs w:val="24"/>
          <w:lang w:bidi="hi-IN"/>
        </w:rPr>
      </w:pPr>
    </w:p>
    <w:p w14:paraId="7D7EB432" w14:textId="77777777" w:rsidR="00B87B1D" w:rsidRPr="00B87B1D" w:rsidRDefault="00B87B1D" w:rsidP="00B87B1D">
      <w:pPr>
        <w:widowControl/>
        <w:spacing w:after="0" w:line="360" w:lineRule="auto"/>
        <w:jc w:val="both"/>
        <w:rPr>
          <w:rFonts w:ascii="Times New Roman" w:hAnsi="Times New Roman" w:cs="Arial"/>
          <w:sz w:val="24"/>
          <w:szCs w:val="24"/>
          <w:lang w:bidi="hi-IN"/>
        </w:rPr>
      </w:pPr>
      <w:r w:rsidRPr="00B87B1D">
        <w:rPr>
          <w:rFonts w:ascii="Times New Roman" w:hAnsi="Times New Roman" w:cs="Arial"/>
          <w:sz w:val="24"/>
          <w:szCs w:val="24"/>
          <w:lang w:bidi="hi-IN"/>
        </w:rPr>
        <w:tab/>
      </w:r>
      <w:r w:rsidRPr="00B87B1D">
        <w:rPr>
          <w:rFonts w:ascii="Times New Roman" w:hAnsi="Times New Roman" w:cs="Arial"/>
          <w:sz w:val="24"/>
          <w:szCs w:val="24"/>
          <w:lang w:bidi="hi-IN"/>
        </w:rPr>
        <w:tab/>
      </w:r>
      <w:r w:rsidRPr="00B87B1D">
        <w:rPr>
          <w:rFonts w:ascii="Times New Roman" w:hAnsi="Times New Roman" w:cs="Arial"/>
          <w:sz w:val="24"/>
          <w:szCs w:val="24"/>
          <w:lang w:bidi="hi-IN"/>
        </w:rPr>
        <w:tab/>
      </w:r>
      <w:r w:rsidRPr="00B87B1D">
        <w:rPr>
          <w:rFonts w:ascii="Times New Roman" w:hAnsi="Times New Roman" w:cs="Arial"/>
          <w:sz w:val="24"/>
          <w:szCs w:val="24"/>
          <w:lang w:bidi="hi-IN"/>
        </w:rPr>
        <w:tab/>
      </w:r>
      <w:r w:rsidRPr="00B87B1D">
        <w:rPr>
          <w:rFonts w:ascii="Times New Roman" w:hAnsi="Times New Roman" w:cs="Arial"/>
          <w:sz w:val="24"/>
          <w:szCs w:val="24"/>
          <w:lang w:bidi="hi-IN"/>
        </w:rPr>
        <w:tab/>
      </w:r>
      <w:r w:rsidRPr="00B87B1D">
        <w:rPr>
          <w:rFonts w:ascii="Times New Roman" w:hAnsi="Times New Roman" w:cs="Arial"/>
          <w:sz w:val="24"/>
          <w:szCs w:val="24"/>
          <w:lang w:bidi="hi-IN"/>
        </w:rPr>
        <w:tab/>
      </w:r>
      <w:r w:rsidRPr="00B87B1D">
        <w:rPr>
          <w:rFonts w:ascii="Times New Roman" w:hAnsi="Times New Roman" w:cs="Arial"/>
          <w:sz w:val="24"/>
          <w:szCs w:val="24"/>
          <w:lang w:bidi="hi-IN"/>
        </w:rPr>
        <w:tab/>
        <w:t>…………………………………………</w:t>
      </w:r>
    </w:p>
    <w:p w14:paraId="00D3D4E2" w14:textId="77777777" w:rsidR="00B87B1D" w:rsidRPr="00B87B1D" w:rsidRDefault="00B87B1D" w:rsidP="00B87B1D">
      <w:pPr>
        <w:widowControl/>
        <w:spacing w:after="0" w:line="360" w:lineRule="auto"/>
        <w:ind w:left="5664" w:firstLine="708"/>
        <w:jc w:val="both"/>
        <w:rPr>
          <w:rFonts w:ascii="Times New Roman" w:hAnsi="Times New Roman" w:cs="Arial"/>
          <w:i/>
          <w:sz w:val="24"/>
          <w:szCs w:val="24"/>
          <w:lang w:bidi="hi-IN"/>
        </w:rPr>
      </w:pPr>
      <w:r w:rsidRPr="00B87B1D">
        <w:rPr>
          <w:rFonts w:ascii="Times New Roman" w:hAnsi="Times New Roman" w:cs="Arial"/>
          <w:i/>
          <w:sz w:val="24"/>
          <w:szCs w:val="24"/>
          <w:lang w:bidi="hi-IN"/>
        </w:rPr>
        <w:t>(podpis)</w:t>
      </w:r>
    </w:p>
    <w:p w14:paraId="510A42F8" w14:textId="77777777" w:rsidR="00B87B1D" w:rsidRDefault="00B87B1D" w:rsidP="00B87B1D">
      <w:pPr>
        <w:widowControl/>
        <w:ind w:left="720"/>
        <w:rPr>
          <w:rFonts w:ascii="Times New Roman" w:hAnsi="Times New Roman" w:cs="Arial"/>
          <w:sz w:val="20"/>
          <w:szCs w:val="20"/>
          <w:lang w:bidi="hi-IN"/>
        </w:rPr>
        <w:sectPr w:rsidR="00B87B1D" w:rsidSect="00B87B1D">
          <w:pgSz w:w="11906" w:h="16838"/>
          <w:pgMar w:top="851" w:right="1134" w:bottom="851" w:left="1134" w:header="709" w:footer="709" w:gutter="0"/>
          <w:cols w:space="708"/>
          <w:docGrid w:linePitch="299"/>
        </w:sectPr>
      </w:pPr>
      <w:r w:rsidRPr="00B87B1D">
        <w:rPr>
          <w:rFonts w:ascii="Times New Roman" w:hAnsi="Times New Roman" w:cs="Arial"/>
          <w:sz w:val="20"/>
          <w:szCs w:val="20"/>
          <w:lang w:bidi="hi-IN"/>
        </w:rPr>
        <w:t>*- niepotrzebne skreślić</w:t>
      </w:r>
    </w:p>
    <w:p w14:paraId="24410EA9" w14:textId="77777777" w:rsidR="00B87B1D" w:rsidRPr="00B87B1D" w:rsidRDefault="00B87B1D" w:rsidP="00B87B1D">
      <w:pPr>
        <w:widowControl/>
        <w:rPr>
          <w:rFonts w:eastAsia="Calibri" w:cs="Times New Roman"/>
          <w:kern w:val="0"/>
        </w:rPr>
      </w:pPr>
    </w:p>
    <w:p w14:paraId="6EDC2CFA" w14:textId="77777777" w:rsidR="00B87B1D" w:rsidRPr="00B87B1D" w:rsidRDefault="00B87B1D" w:rsidP="00B87B1D">
      <w:pPr>
        <w:widowControl/>
        <w:rPr>
          <w:rFonts w:eastAsia="Calibri" w:cs="Times New Roman"/>
          <w:kern w:val="0"/>
        </w:rPr>
      </w:pPr>
    </w:p>
    <w:p w14:paraId="0FB66CE2" w14:textId="77777777" w:rsidR="00B87B1D" w:rsidRPr="00B87B1D" w:rsidRDefault="00B87B1D" w:rsidP="00B87B1D">
      <w:pPr>
        <w:widowControl/>
        <w:rPr>
          <w:rFonts w:eastAsia="Calibri" w:cs="Times New Roman"/>
          <w:kern w:val="0"/>
        </w:rPr>
      </w:pPr>
    </w:p>
    <w:p w14:paraId="647BC987" w14:textId="77777777" w:rsidR="00B87B1D" w:rsidRPr="00B87B1D" w:rsidRDefault="00B87B1D" w:rsidP="00B87B1D">
      <w:pPr>
        <w:widowControl/>
        <w:rPr>
          <w:rFonts w:ascii="Times New Roman" w:eastAsia="Calibri" w:hAnsi="Times New Roman" w:cs="Times New Roman"/>
          <w:kern w:val="0"/>
        </w:rPr>
      </w:pPr>
      <w:r w:rsidRPr="00B87B1D">
        <w:rPr>
          <w:rFonts w:ascii="Times New Roman" w:eastAsia="Calibri" w:hAnsi="Times New Roman" w:cs="Times New Roman"/>
          <w:kern w:val="0"/>
        </w:rPr>
        <w:t xml:space="preserve"> (Pieczęć wykonawcy)</w:t>
      </w:r>
    </w:p>
    <w:p w14:paraId="7BEF3F6B" w14:textId="77777777" w:rsidR="00B87B1D" w:rsidRPr="00B87B1D" w:rsidRDefault="00B87B1D" w:rsidP="00B87B1D">
      <w:pPr>
        <w:widowControl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</w:p>
    <w:p w14:paraId="2460E3FC" w14:textId="77777777" w:rsidR="00B87B1D" w:rsidRPr="00B87B1D" w:rsidRDefault="00B87B1D" w:rsidP="00B87B1D">
      <w:pPr>
        <w:widowControl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</w:p>
    <w:p w14:paraId="3416F49E" w14:textId="77777777" w:rsidR="00B87B1D" w:rsidRPr="00B87B1D" w:rsidRDefault="00B87B1D" w:rsidP="00B87B1D">
      <w:pPr>
        <w:widowControl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B87B1D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Oświadczenie Oferenta w zakresie wypełnienia obowiązków informacyjnych przewidzianych w art. 13 lub art. 14 RODO</w:t>
      </w:r>
    </w:p>
    <w:p w14:paraId="6FB32278" w14:textId="77777777" w:rsidR="00B87B1D" w:rsidRPr="00B87B1D" w:rsidRDefault="00B87B1D" w:rsidP="00B87B1D">
      <w:pPr>
        <w:widowControl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463E43F7" w14:textId="77777777" w:rsidR="00B87B1D" w:rsidRPr="00B87B1D" w:rsidRDefault="00B87B1D" w:rsidP="00B87B1D">
      <w:pPr>
        <w:widowControl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B87B1D">
        <w:rPr>
          <w:rFonts w:ascii="Times New Roman" w:eastAsia="Calibri" w:hAnsi="Times New Roman" w:cs="Times New Roman"/>
          <w:kern w:val="0"/>
          <w:sz w:val="24"/>
          <w:szCs w:val="24"/>
        </w:rPr>
        <w:t xml:space="preserve">Składając ofertę w postępowaniu </w:t>
      </w:r>
      <w:proofErr w:type="spellStart"/>
      <w:r w:rsidRPr="00B87B1D">
        <w:rPr>
          <w:rFonts w:ascii="Times New Roman" w:eastAsia="Calibri" w:hAnsi="Times New Roman" w:cs="Times New Roman"/>
          <w:kern w:val="0"/>
          <w:sz w:val="24"/>
          <w:szCs w:val="24"/>
        </w:rPr>
        <w:t>pn</w:t>
      </w:r>
      <w:proofErr w:type="spellEnd"/>
      <w:r w:rsidRPr="00B87B1D">
        <w:rPr>
          <w:rFonts w:ascii="Times New Roman" w:eastAsia="Calibri" w:hAnsi="Times New Roman" w:cs="Times New Roman"/>
          <w:kern w:val="0"/>
          <w:sz w:val="24"/>
          <w:szCs w:val="24"/>
        </w:rPr>
        <w:t xml:space="preserve">: </w:t>
      </w:r>
    </w:p>
    <w:p w14:paraId="5DC223A2" w14:textId="77777777" w:rsidR="00B87B1D" w:rsidRPr="00B87B1D" w:rsidRDefault="00B87B1D" w:rsidP="00B87B1D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7BDDF3EF" w14:textId="77777777" w:rsidR="00B87B1D" w:rsidRPr="00B87B1D" w:rsidRDefault="00B87B1D" w:rsidP="00B87B1D">
      <w:pPr>
        <w:widowControl/>
        <w:spacing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B87B1D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„Remont konserwatorski elewacji frontowej w kamienicy przy ul. Felicjanek 3 w Krakowie”.</w:t>
      </w:r>
    </w:p>
    <w:p w14:paraId="0CE42238" w14:textId="77777777" w:rsidR="00B87B1D" w:rsidRPr="00B87B1D" w:rsidRDefault="00B87B1D" w:rsidP="00B87B1D">
      <w:pPr>
        <w:widowControl/>
        <w:spacing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14:paraId="270184B4" w14:textId="77777777" w:rsidR="00B87B1D" w:rsidRPr="00B87B1D" w:rsidRDefault="00B87B1D" w:rsidP="00B87B1D">
      <w:pPr>
        <w:widowControl/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B87B1D">
        <w:rPr>
          <w:rFonts w:ascii="Times New Roman" w:eastAsia="Calibri" w:hAnsi="Times New Roman" w:cs="Times New Roman"/>
          <w:kern w:val="0"/>
          <w:sz w:val="24"/>
          <w:szCs w:val="24"/>
        </w:rPr>
        <w:t>oświadczam, że wypełniłem obowiązki informacyjne przewidziane w art. 13 lub art. 14 RODO*) wobec osób fizycznych, od których dane osobowe bezpośrednio lub pośrednio pozyskałem w celu ubiegania się o udzielenie zamówienia w niniejszym konkursie ofert.</w:t>
      </w:r>
    </w:p>
    <w:p w14:paraId="004CB660" w14:textId="77777777" w:rsidR="00B87B1D" w:rsidRPr="00B87B1D" w:rsidRDefault="00B87B1D" w:rsidP="00B87B1D">
      <w:pPr>
        <w:widowControl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19FD3135" w14:textId="77777777" w:rsidR="00B87B1D" w:rsidRPr="00B87B1D" w:rsidRDefault="00B87B1D" w:rsidP="00B87B1D">
      <w:pPr>
        <w:widowControl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215577CD" w14:textId="77777777" w:rsidR="00B87B1D" w:rsidRPr="00B87B1D" w:rsidRDefault="00B87B1D" w:rsidP="00B87B1D">
      <w:pPr>
        <w:widowControl/>
        <w:spacing w:after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87B1D">
        <w:rPr>
          <w:rFonts w:ascii="Times New Roman" w:eastAsia="Times New Roman" w:hAnsi="Times New Roman" w:cs="Times New Roman"/>
          <w:sz w:val="24"/>
          <w:szCs w:val="20"/>
          <w:lang w:eastAsia="pl-PL"/>
        </w:rPr>
        <w:t>Kraków  dnia …………..</w:t>
      </w:r>
    </w:p>
    <w:p w14:paraId="66E1C87F" w14:textId="77777777" w:rsidR="00B87B1D" w:rsidRPr="00B87B1D" w:rsidRDefault="00B87B1D" w:rsidP="00B87B1D">
      <w:pPr>
        <w:widowControl/>
        <w:spacing w:after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87B1D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(miejscowość)</w:t>
      </w:r>
    </w:p>
    <w:p w14:paraId="7ED5980F" w14:textId="77777777" w:rsidR="00B87B1D" w:rsidRPr="00B87B1D" w:rsidRDefault="00B87B1D" w:rsidP="00B87B1D">
      <w:pPr>
        <w:widowControl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6337752D" w14:textId="77777777" w:rsidR="00B87B1D" w:rsidRPr="00B87B1D" w:rsidRDefault="00B87B1D" w:rsidP="00B87B1D">
      <w:pPr>
        <w:widowControl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619737C1" w14:textId="77777777" w:rsidR="00B87B1D" w:rsidRPr="00B87B1D" w:rsidRDefault="00B87B1D" w:rsidP="00B87B1D">
      <w:pPr>
        <w:widowControl/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87B1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87B1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87B1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87B1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87B1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87B1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……………………………………………….</w:t>
      </w:r>
    </w:p>
    <w:p w14:paraId="0142E359" w14:textId="77777777" w:rsidR="00B87B1D" w:rsidRPr="00B87B1D" w:rsidRDefault="00B87B1D" w:rsidP="00B87B1D">
      <w:pPr>
        <w:widowControl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87B1D">
        <w:rPr>
          <w:rFonts w:ascii="Times New Roman" w:eastAsia="Times New Roman" w:hAnsi="Times New Roman" w:cs="Times New Roman"/>
          <w:lang w:eastAsia="pl-PL"/>
        </w:rPr>
        <w:tab/>
      </w:r>
      <w:r w:rsidRPr="00B87B1D">
        <w:rPr>
          <w:rFonts w:ascii="Times New Roman" w:eastAsia="Times New Roman" w:hAnsi="Times New Roman" w:cs="Times New Roman"/>
          <w:lang w:eastAsia="pl-PL"/>
        </w:rPr>
        <w:tab/>
      </w:r>
      <w:r w:rsidRPr="00B87B1D">
        <w:rPr>
          <w:rFonts w:ascii="Times New Roman" w:eastAsia="Times New Roman" w:hAnsi="Times New Roman" w:cs="Times New Roman"/>
          <w:lang w:eastAsia="pl-PL"/>
        </w:rPr>
        <w:tab/>
      </w:r>
      <w:r w:rsidRPr="00B87B1D">
        <w:rPr>
          <w:rFonts w:ascii="Times New Roman" w:eastAsia="Times New Roman" w:hAnsi="Times New Roman" w:cs="Times New Roman"/>
          <w:lang w:eastAsia="pl-PL"/>
        </w:rPr>
        <w:tab/>
      </w:r>
      <w:r w:rsidRPr="00B87B1D">
        <w:rPr>
          <w:rFonts w:ascii="Times New Roman" w:eastAsia="Times New Roman" w:hAnsi="Times New Roman" w:cs="Times New Roman"/>
          <w:lang w:eastAsia="pl-PL"/>
        </w:rPr>
        <w:tab/>
      </w:r>
      <w:r w:rsidRPr="00B87B1D">
        <w:rPr>
          <w:rFonts w:ascii="Times New Roman" w:eastAsia="Times New Roman" w:hAnsi="Times New Roman" w:cs="Times New Roman"/>
          <w:lang w:eastAsia="pl-PL"/>
        </w:rPr>
        <w:tab/>
        <w:t>(podpis osoby/osób umocowanej/umocowanych)</w:t>
      </w:r>
    </w:p>
    <w:p w14:paraId="7E1886F3" w14:textId="77777777" w:rsidR="00B87B1D" w:rsidRPr="00B87B1D" w:rsidRDefault="00B87B1D" w:rsidP="00B87B1D">
      <w:pPr>
        <w:widowControl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DFE0C45" w14:textId="77777777" w:rsidR="00B87B1D" w:rsidRPr="00B87B1D" w:rsidRDefault="00B87B1D" w:rsidP="00B87B1D">
      <w:pPr>
        <w:widowControl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662978F9" w14:textId="77777777" w:rsidR="00B87B1D" w:rsidRPr="00B87B1D" w:rsidRDefault="00B87B1D" w:rsidP="00B87B1D">
      <w:pPr>
        <w:widowControl/>
        <w:rPr>
          <w:rFonts w:ascii="Times New Roman" w:eastAsia="Calibri" w:hAnsi="Times New Roman" w:cs="Times New Roman"/>
          <w:kern w:val="0"/>
        </w:rPr>
      </w:pPr>
      <w:r w:rsidRPr="00B87B1D">
        <w:rPr>
          <w:rFonts w:ascii="Times New Roman" w:eastAsia="Calibri" w:hAnsi="Times New Roman" w:cs="Times New Roman"/>
          <w:kern w:val="0"/>
        </w:rPr>
        <w:t>*) Rozporządzenie Parlamentu Europejskiego i Rady (UE) 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6012D45A" w14:textId="77777777" w:rsidR="00B87B1D" w:rsidRPr="00B87B1D" w:rsidRDefault="00B87B1D" w:rsidP="00B87B1D">
      <w:pPr>
        <w:shd w:val="clear" w:color="auto" w:fill="FFFFFF"/>
        <w:suppressAutoHyphens w:val="0"/>
        <w:autoSpaceDE w:val="0"/>
        <w:spacing w:after="0" w:line="274" w:lineRule="exact"/>
        <w:ind w:left="7325"/>
        <w:jc w:val="center"/>
        <w:textAlignment w:val="auto"/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pl-PL"/>
        </w:rPr>
      </w:pPr>
    </w:p>
    <w:p w14:paraId="4D69701D" w14:textId="77777777" w:rsidR="00B87B1D" w:rsidRPr="00B87B1D" w:rsidRDefault="00B87B1D" w:rsidP="00B87B1D">
      <w:pPr>
        <w:shd w:val="clear" w:color="auto" w:fill="FFFFFF"/>
        <w:suppressAutoHyphens w:val="0"/>
        <w:autoSpaceDE w:val="0"/>
        <w:spacing w:after="0" w:line="274" w:lineRule="exact"/>
        <w:ind w:left="7325"/>
        <w:jc w:val="center"/>
        <w:textAlignment w:val="auto"/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pl-PL"/>
        </w:rPr>
      </w:pPr>
    </w:p>
    <w:p w14:paraId="60FEE632" w14:textId="77777777" w:rsidR="00B87B1D" w:rsidRPr="00B87B1D" w:rsidRDefault="00B87B1D" w:rsidP="00B87B1D">
      <w:pPr>
        <w:shd w:val="clear" w:color="auto" w:fill="FFFFFF"/>
        <w:suppressAutoHyphens w:val="0"/>
        <w:autoSpaceDE w:val="0"/>
        <w:spacing w:after="0" w:line="274" w:lineRule="exact"/>
        <w:ind w:left="7325"/>
        <w:jc w:val="center"/>
        <w:textAlignment w:val="auto"/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pl-PL"/>
        </w:rPr>
      </w:pPr>
    </w:p>
    <w:p w14:paraId="2DD1E7F4" w14:textId="77777777" w:rsidR="00B87B1D" w:rsidRPr="00B87B1D" w:rsidRDefault="00B87B1D" w:rsidP="00B87B1D">
      <w:pPr>
        <w:shd w:val="clear" w:color="auto" w:fill="FFFFFF"/>
        <w:suppressAutoHyphens w:val="0"/>
        <w:autoSpaceDE w:val="0"/>
        <w:spacing w:after="0" w:line="274" w:lineRule="exact"/>
        <w:ind w:left="7325"/>
        <w:textAlignment w:val="auto"/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pl-PL"/>
        </w:rPr>
      </w:pPr>
    </w:p>
    <w:p w14:paraId="68BC42AC" w14:textId="77777777" w:rsidR="00B87B1D" w:rsidRPr="00B87B1D" w:rsidRDefault="00B87B1D" w:rsidP="00B87B1D">
      <w:pPr>
        <w:widowControl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30F710A8" w14:textId="654FD34D" w:rsidR="00411AAE" w:rsidRDefault="00B87B1D" w:rsidP="00B87B1D">
      <w:pPr>
        <w:tabs>
          <w:tab w:val="left" w:pos="1095"/>
        </w:tabs>
      </w:pPr>
      <w:r>
        <w:tab/>
      </w:r>
    </w:p>
    <w:sectPr w:rsidR="00411AAE" w:rsidSect="00B87B1D">
      <w:headerReference w:type="default" r:id="rId8"/>
      <w:footerReference w:type="default" r:id="rId9"/>
      <w:pgSz w:w="11906" w:h="16838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600AC" w14:textId="77777777" w:rsidR="00E40588" w:rsidRDefault="00E40588">
      <w:pPr>
        <w:spacing w:after="0"/>
      </w:pPr>
      <w:r>
        <w:separator/>
      </w:r>
    </w:p>
  </w:endnote>
  <w:endnote w:type="continuationSeparator" w:id="0">
    <w:p w14:paraId="674948EF" w14:textId="77777777" w:rsidR="00E40588" w:rsidRDefault="00E405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15C1D" w14:textId="3C6681EA" w:rsidR="00000000" w:rsidRPr="00B87B1D" w:rsidRDefault="00000000" w:rsidP="00B87B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FB146" w14:textId="77777777" w:rsidR="00E40588" w:rsidRDefault="00E40588">
      <w:pPr>
        <w:spacing w:after="0"/>
      </w:pPr>
      <w:bookmarkStart w:id="0" w:name="_Hlk235433448"/>
      <w:bookmarkEnd w:id="0"/>
      <w:r>
        <w:rPr>
          <w:color w:val="000000"/>
        </w:rPr>
        <w:separator/>
      </w:r>
    </w:p>
  </w:footnote>
  <w:footnote w:type="continuationSeparator" w:id="0">
    <w:p w14:paraId="360B0D9C" w14:textId="77777777" w:rsidR="00E40588" w:rsidRDefault="00E4058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999EC" w14:textId="7B42E9A4" w:rsidR="00B87B1D" w:rsidRDefault="00000000">
    <w:pPr>
      <w:pStyle w:val="Nagwek"/>
    </w:pPr>
    <w:r>
      <w:rPr>
        <w:noProof/>
        <w:sz w:val="20"/>
      </w:rPr>
      <w:drawing>
        <wp:inline distT="0" distB="0" distL="0" distR="0" wp14:anchorId="009ACDAD" wp14:editId="4DD10CE3">
          <wp:extent cx="5564105" cy="876534"/>
          <wp:effectExtent l="0" t="0" r="0" b="0"/>
          <wp:docPr id="1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64105" cy="87653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6A1D2" w14:textId="77777777" w:rsidR="00000000" w:rsidRDefault="00000000">
    <w:pPr>
      <w:pStyle w:val="Nagwek"/>
    </w:pPr>
    <w:r>
      <w:rPr>
        <w:noProof/>
        <w:sz w:val="20"/>
      </w:rPr>
      <w:drawing>
        <wp:inline distT="0" distB="0" distL="0" distR="0" wp14:anchorId="7AD3D25B" wp14:editId="2B39F5F4">
          <wp:extent cx="5564105" cy="876534"/>
          <wp:effectExtent l="0" t="0" r="0" b="0"/>
          <wp:docPr id="2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64105" cy="87653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34FF0"/>
    <w:multiLevelType w:val="multilevel"/>
    <w:tmpl w:val="C6B6C8E8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" w15:restartNumberingAfterBreak="0">
    <w:nsid w:val="1C117461"/>
    <w:multiLevelType w:val="multilevel"/>
    <w:tmpl w:val="EEF8206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28D072AC"/>
    <w:multiLevelType w:val="multilevel"/>
    <w:tmpl w:val="EE363602"/>
    <w:styleLink w:val="WWNum3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3" w15:restartNumberingAfterBreak="0">
    <w:nsid w:val="30404EB6"/>
    <w:multiLevelType w:val="multilevel"/>
    <w:tmpl w:val="D820F7B4"/>
    <w:styleLink w:val="WWNum6"/>
    <w:lvl w:ilvl="0">
      <w:start w:val="6"/>
      <w:numFmt w:val="decimal"/>
      <w:lvlText w:val="%1."/>
      <w:lvlJc w:val="left"/>
      <w:pPr>
        <w:ind w:left="284" w:hanging="284"/>
      </w:pPr>
      <w:rPr>
        <w:b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43567181"/>
    <w:multiLevelType w:val="multilevel"/>
    <w:tmpl w:val="7E748D82"/>
    <w:styleLink w:val="WWNum5"/>
    <w:lvl w:ilvl="0">
      <w:start w:val="1"/>
      <w:numFmt w:val="decimal"/>
      <w:lvlText w:val="%1."/>
      <w:lvlJc w:val="left"/>
      <w:pPr>
        <w:ind w:left="284" w:hanging="284"/>
      </w:pPr>
      <w:rPr>
        <w:b w:val="0"/>
      </w:rPr>
    </w:lvl>
    <w:lvl w:ilvl="1">
      <w:start w:val="1"/>
      <w:numFmt w:val="decimal"/>
      <w:lvlText w:val=")"/>
      <w:lvlJc w:val="left"/>
      <w:pPr>
        <w:ind w:left="644" w:hanging="360"/>
      </w:pPr>
    </w:lvl>
    <w:lvl w:ilvl="2">
      <w:start w:val="1"/>
      <w:numFmt w:val="decimal"/>
      <w:lvlText w:val="%1.%2.%3)"/>
      <w:lvlJc w:val="right"/>
      <w:pPr>
        <w:ind w:left="1080" w:hanging="180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644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" w15:restartNumberingAfterBreak="0">
    <w:nsid w:val="48814E71"/>
    <w:multiLevelType w:val="multilevel"/>
    <w:tmpl w:val="1444CBA6"/>
    <w:styleLink w:val="WW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50650802"/>
    <w:multiLevelType w:val="multilevel"/>
    <w:tmpl w:val="BF300A38"/>
    <w:styleLink w:val="WWNum4"/>
    <w:lvl w:ilvl="0">
      <w:start w:val="1"/>
      <w:numFmt w:val="decimal"/>
      <w:lvlText w:val="%1."/>
      <w:lvlJc w:val="left"/>
      <w:pPr>
        <w:ind w:left="284" w:hanging="284"/>
      </w:pPr>
      <w:rPr>
        <w:b w:val="0"/>
      </w:rPr>
    </w:lvl>
    <w:lvl w:ilvl="1">
      <w:start w:val="1"/>
      <w:numFmt w:val="decimal"/>
      <w:lvlText w:val="."/>
      <w:lvlJc w:val="left"/>
      <w:pPr>
        <w:ind w:left="644" w:hanging="360"/>
      </w:pPr>
      <w:rPr>
        <w:rFonts w:eastAsia="Times New Roman" w:cs="Times New Roman"/>
      </w:rPr>
    </w:lvl>
    <w:lvl w:ilvl="2">
      <w:start w:val="1"/>
      <w:numFmt w:val="decimal"/>
      <w:lvlText w:val="%1.%2.%3)"/>
      <w:lvlJc w:val="right"/>
      <w:pPr>
        <w:ind w:left="1080" w:hanging="180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644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7" w15:restartNumberingAfterBreak="0">
    <w:nsid w:val="525266B7"/>
    <w:multiLevelType w:val="multilevel"/>
    <w:tmpl w:val="789C53B4"/>
    <w:styleLink w:val="WWNum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8" w15:restartNumberingAfterBreak="0">
    <w:nsid w:val="7FF53F3B"/>
    <w:multiLevelType w:val="multilevel"/>
    <w:tmpl w:val="17940B30"/>
    <w:styleLink w:val="WWNum7"/>
    <w:lvl w:ilvl="0">
      <w:start w:val="1"/>
      <w:numFmt w:val="decimal"/>
      <w:lvlText w:val="%1)"/>
      <w:lvlJc w:val="left"/>
      <w:pPr>
        <w:ind w:left="568" w:hanging="284"/>
      </w:pPr>
      <w:rPr>
        <w:b w:val="0"/>
      </w:rPr>
    </w:lvl>
    <w:lvl w:ilvl="1">
      <w:start w:val="1"/>
      <w:numFmt w:val="lowerLetter"/>
      <w:lvlText w:val="."/>
      <w:lvlJc w:val="left"/>
      <w:pPr>
        <w:ind w:left="1724" w:hanging="360"/>
      </w:pPr>
    </w:lvl>
    <w:lvl w:ilvl="2">
      <w:start w:val="1"/>
      <w:numFmt w:val="decimal"/>
      <w:lvlText w:val="%1.%2.%3)"/>
      <w:lvlJc w:val="lef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num w:numId="1" w16cid:durableId="298340302">
    <w:abstractNumId w:val="0"/>
  </w:num>
  <w:num w:numId="2" w16cid:durableId="1000697343">
    <w:abstractNumId w:val="7"/>
  </w:num>
  <w:num w:numId="3" w16cid:durableId="542904415">
    <w:abstractNumId w:val="2"/>
  </w:num>
  <w:num w:numId="4" w16cid:durableId="909459508">
    <w:abstractNumId w:val="6"/>
  </w:num>
  <w:num w:numId="5" w16cid:durableId="656958688">
    <w:abstractNumId w:val="4"/>
  </w:num>
  <w:num w:numId="6" w16cid:durableId="1075317166">
    <w:abstractNumId w:val="3"/>
  </w:num>
  <w:num w:numId="7" w16cid:durableId="1091270098">
    <w:abstractNumId w:val="8"/>
  </w:num>
  <w:num w:numId="8" w16cid:durableId="37358702">
    <w:abstractNumId w:val="7"/>
    <w:lvlOverride w:ilvl="0">
      <w:startOverride w:val="1"/>
    </w:lvlOverride>
  </w:num>
  <w:num w:numId="9" w16cid:durableId="999189317">
    <w:abstractNumId w:val="0"/>
    <w:lvlOverride w:ilvl="0">
      <w:startOverride w:val="1"/>
    </w:lvlOverride>
  </w:num>
  <w:num w:numId="10" w16cid:durableId="391975353">
    <w:abstractNumId w:val="5"/>
  </w:num>
  <w:num w:numId="11" w16cid:durableId="321737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11AAE"/>
    <w:rsid w:val="0014477A"/>
    <w:rsid w:val="00411AAE"/>
    <w:rsid w:val="00B87B1D"/>
    <w:rsid w:val="00CD64B6"/>
    <w:rsid w:val="00E40588"/>
    <w:rsid w:val="00F6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F817A8"/>
  <w15:docId w15:val="{2F287504-5D38-4461-9BE5-33A7A3F14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</w:rPr>
  </w:style>
  <w:style w:type="paragraph" w:styleId="Akapitzlist">
    <w:name w:val="List Paragraph"/>
    <w:basedOn w:val="Standard"/>
    <w:pPr>
      <w:ind w:left="720"/>
    </w:pPr>
    <w:rPr>
      <w:szCs w:val="24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Bezodstpw">
    <w:name w:val="No Spacing"/>
    <w:pPr>
      <w:widowControl/>
      <w:suppressAutoHyphens/>
      <w:spacing w:after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numbering" w:customStyle="1" w:styleId="WWNum41">
    <w:name w:val="WWNum41"/>
    <w:basedOn w:val="Bezlisty"/>
    <w:rsid w:val="00B87B1D"/>
    <w:pPr>
      <w:numPr>
        <w:numId w:val="10"/>
      </w:numPr>
    </w:p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1223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Stefański Tomasz</dc:creator>
  <cp:lastModifiedBy>Michał Skoczylas</cp:lastModifiedBy>
  <cp:revision>2</cp:revision>
  <cp:lastPrinted>2026-07-20T07:41:00Z</cp:lastPrinted>
  <dcterms:created xsi:type="dcterms:W3CDTF">2026-07-20T07:55:00Z</dcterms:created>
  <dcterms:modified xsi:type="dcterms:W3CDTF">2026-07-20T07:55:00Z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